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E0A0B" w14:textId="4CADF412" w:rsidR="001C1D0F" w:rsidRDefault="001C1D0F" w:rsidP="261B42DB">
      <w:pPr>
        <w:pStyle w:val="Ryderheading"/>
        <w:rPr>
          <w:rFonts w:ascii="Helvetica" w:hAnsi="Helvetica"/>
          <w:b/>
          <w:color w:val="000000"/>
          <w:sz w:val="36"/>
          <w:szCs w:val="36"/>
        </w:rPr>
      </w:pPr>
      <w:r>
        <w:rPr>
          <w:rFonts w:ascii="Helvetica" w:hAnsi="Helvetica"/>
          <w:b/>
          <w:noProof/>
          <w:color w:val="000000"/>
          <w:sz w:val="36"/>
          <w:szCs w:val="36"/>
        </w:rPr>
        <w:drawing>
          <wp:inline distT="0" distB="0" distL="0" distR="0" wp14:anchorId="48793CAB" wp14:editId="01F3FB42">
            <wp:extent cx="6120130" cy="908050"/>
            <wp:effectExtent l="0" t="0" r="0" b="6350"/>
            <wp:docPr id="1" name="Picture 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ha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7266A" w14:textId="77777777" w:rsidR="00A6156E" w:rsidRDefault="00A6156E" w:rsidP="261B42DB">
      <w:pPr>
        <w:pStyle w:val="Ryderheading"/>
        <w:rPr>
          <w:bCs/>
          <w:color w:val="000000"/>
          <w:sz w:val="36"/>
          <w:szCs w:val="36"/>
        </w:rPr>
      </w:pPr>
    </w:p>
    <w:p w14:paraId="1D7954C2" w14:textId="7EC8D2AD" w:rsidR="008E0495" w:rsidRPr="00A6156E" w:rsidRDefault="004E3E68" w:rsidP="261B42DB">
      <w:pPr>
        <w:pStyle w:val="Ryderheading"/>
        <w:rPr>
          <w:bCs/>
          <w:color w:val="000000"/>
          <w:sz w:val="36"/>
          <w:szCs w:val="36"/>
        </w:rPr>
      </w:pPr>
      <w:r w:rsidRPr="00A6156E">
        <w:rPr>
          <w:bCs/>
          <w:color w:val="000000"/>
          <w:sz w:val="36"/>
          <w:szCs w:val="36"/>
        </w:rPr>
        <w:t xml:space="preserve">Barra and Vatersay Community Campus </w:t>
      </w:r>
    </w:p>
    <w:p w14:paraId="7E1D6962" w14:textId="3BD7EACB" w:rsidR="008E0495" w:rsidRPr="00A6156E" w:rsidRDefault="004E3E68" w:rsidP="00472102">
      <w:pPr>
        <w:pStyle w:val="Ryderheading"/>
        <w:rPr>
          <w:bCs/>
          <w:color w:val="9C9C9C" w:themeColor="accent6"/>
          <w:sz w:val="36"/>
          <w:szCs w:val="36"/>
        </w:rPr>
      </w:pPr>
      <w:r w:rsidRPr="00A6156E">
        <w:rPr>
          <w:bCs/>
          <w:color w:val="9C9C9C" w:themeColor="accent6"/>
          <w:sz w:val="36"/>
          <w:szCs w:val="36"/>
        </w:rPr>
        <w:t>Consultation Feedback Form</w:t>
      </w:r>
    </w:p>
    <w:p w14:paraId="67A36920" w14:textId="77777777" w:rsidR="00C93408" w:rsidRPr="00A6156E" w:rsidRDefault="00C93408" w:rsidP="00472102">
      <w:pPr>
        <w:pStyle w:val="Ryderheading"/>
        <w:rPr>
          <w:b/>
          <w:bCs/>
          <w:color w:val="000000"/>
          <w:sz w:val="20"/>
          <w:szCs w:val="20"/>
        </w:rPr>
      </w:pPr>
    </w:p>
    <w:p w14:paraId="69314626" w14:textId="77777777" w:rsidR="00967321" w:rsidRPr="00C63C32" w:rsidRDefault="00967321" w:rsidP="00C63C32">
      <w:pPr>
        <w:rPr>
          <w:rFonts w:ascii="HelveticaNeue LT 45 Lt" w:hAnsi="HelveticaNeue LT 45 Lt" w:cstheme="minorHAnsi"/>
          <w:szCs w:val="20"/>
        </w:rPr>
      </w:pPr>
      <w:r w:rsidRPr="00C63C32">
        <w:rPr>
          <w:rFonts w:ascii="HelveticaNeue LT 45 Lt" w:hAnsi="HelveticaNeue LT 45 Lt" w:cstheme="minorHAnsi"/>
          <w:szCs w:val="20"/>
        </w:rPr>
        <w:t>We value your feedback and would be grateful if you could complete the following questions.</w:t>
      </w:r>
    </w:p>
    <w:p w14:paraId="227FF03F" w14:textId="77777777" w:rsidR="00472102" w:rsidRPr="00472102" w:rsidRDefault="00472102" w:rsidP="00472102">
      <w:pPr>
        <w:pStyle w:val="Ryderheading"/>
        <w:rPr>
          <w:rFonts w:ascii="Helvetica" w:hAnsi="Helvetica"/>
          <w:b/>
          <w:bCs/>
          <w:color w:val="000000"/>
          <w:sz w:val="20"/>
          <w:szCs w:val="20"/>
        </w:rPr>
      </w:pP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567"/>
        <w:gridCol w:w="1039"/>
        <w:gridCol w:w="379"/>
        <w:gridCol w:w="211"/>
        <w:gridCol w:w="1014"/>
        <w:gridCol w:w="1609"/>
        <w:gridCol w:w="1603"/>
        <w:gridCol w:w="803"/>
        <w:gridCol w:w="217"/>
        <w:gridCol w:w="584"/>
        <w:gridCol w:w="1472"/>
      </w:tblGrid>
      <w:tr w:rsidR="0051031B" w:rsidRPr="0051031B" w14:paraId="2AD5A8E1" w14:textId="77777777" w:rsidTr="00A6156E">
        <w:trPr>
          <w:trHeight w:val="66"/>
        </w:trPr>
        <w:tc>
          <w:tcPr>
            <w:tcW w:w="567" w:type="dxa"/>
            <w:vAlign w:val="center"/>
          </w:tcPr>
          <w:p w14:paraId="54F97C8D" w14:textId="24074683" w:rsidR="0051031B" w:rsidRPr="00A6156E" w:rsidRDefault="0051031B" w:rsidP="008634DF">
            <w:pPr>
              <w:pStyle w:val="Ryderheading"/>
              <w:jc w:val="center"/>
              <w:rPr>
                <w:color w:val="000000"/>
                <w:sz w:val="20"/>
                <w:szCs w:val="20"/>
              </w:rPr>
            </w:pPr>
            <w:r w:rsidRPr="00A6156E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8931" w:type="dxa"/>
            <w:gridSpan w:val="10"/>
            <w:vAlign w:val="center"/>
          </w:tcPr>
          <w:p w14:paraId="7FF310BA" w14:textId="784CB221" w:rsidR="0051031B" w:rsidRPr="00A6156E" w:rsidRDefault="0051031B" w:rsidP="274D70F8">
            <w:pPr>
              <w:pStyle w:val="Ryderheading"/>
              <w:rPr>
                <w:color w:val="000000"/>
                <w:sz w:val="20"/>
                <w:szCs w:val="20"/>
              </w:rPr>
            </w:pPr>
            <w:r w:rsidRPr="00A6156E">
              <w:rPr>
                <w:color w:val="000000"/>
                <w:sz w:val="20"/>
                <w:szCs w:val="20"/>
              </w:rPr>
              <w:t>What is your overall impression of the proposals? (</w:t>
            </w:r>
            <w:r w:rsidR="529581DC" w:rsidRPr="00A6156E">
              <w:rPr>
                <w:color w:val="000000"/>
                <w:sz w:val="20"/>
                <w:szCs w:val="20"/>
              </w:rPr>
              <w:t>P</w:t>
            </w:r>
            <w:r w:rsidRPr="00A6156E">
              <w:rPr>
                <w:color w:val="000000"/>
                <w:sz w:val="20"/>
                <w:szCs w:val="20"/>
              </w:rPr>
              <w:t xml:space="preserve">lease </w:t>
            </w:r>
            <w:r w:rsidR="2D758CC3" w:rsidRPr="00A6156E">
              <w:rPr>
                <w:color w:val="000000"/>
                <w:sz w:val="20"/>
                <w:szCs w:val="20"/>
              </w:rPr>
              <w:t>mark an x in the box below</w:t>
            </w:r>
            <w:r w:rsidRPr="00A6156E">
              <w:rPr>
                <w:color w:val="000000"/>
                <w:sz w:val="20"/>
                <w:szCs w:val="20"/>
              </w:rPr>
              <w:t>)</w:t>
            </w:r>
          </w:p>
        </w:tc>
      </w:tr>
      <w:tr w:rsidR="0051031B" w:rsidRPr="0051031B" w14:paraId="13631EE3" w14:textId="77777777" w:rsidTr="00A6156E">
        <w:trPr>
          <w:trHeight w:val="124"/>
        </w:trPr>
        <w:tc>
          <w:tcPr>
            <w:tcW w:w="1985" w:type="dxa"/>
            <w:gridSpan w:val="3"/>
            <w:vAlign w:val="center"/>
          </w:tcPr>
          <w:p w14:paraId="40188553" w14:textId="1C250865" w:rsidR="0051031B" w:rsidRPr="00A6156E" w:rsidRDefault="0051031B" w:rsidP="008634DF">
            <w:pPr>
              <w:pStyle w:val="Ryderheading"/>
              <w:jc w:val="center"/>
              <w:rPr>
                <w:rFonts w:ascii="HelveticaNeue LT 45 Lt" w:hAnsi="HelveticaNeue LT 45 Lt"/>
                <w:color w:val="000000"/>
                <w:sz w:val="18"/>
                <w:szCs w:val="18"/>
              </w:rPr>
            </w:pPr>
            <w:r w:rsidRPr="00A6156E">
              <w:rPr>
                <w:rFonts w:ascii="HelveticaNeue LT 45 Lt" w:hAnsi="HelveticaNeue LT 45 Lt"/>
                <w:color w:val="000000"/>
                <w:sz w:val="18"/>
                <w:szCs w:val="18"/>
              </w:rPr>
              <w:t>Very supportive</w:t>
            </w:r>
          </w:p>
        </w:tc>
        <w:tc>
          <w:tcPr>
            <w:tcW w:w="2834" w:type="dxa"/>
            <w:gridSpan w:val="3"/>
            <w:vAlign w:val="center"/>
          </w:tcPr>
          <w:p w14:paraId="7FC3754B" w14:textId="37E3FAC7" w:rsidR="0051031B" w:rsidRPr="00A6156E" w:rsidRDefault="0051031B" w:rsidP="008634DF">
            <w:pPr>
              <w:pStyle w:val="Ryderheading"/>
              <w:jc w:val="center"/>
              <w:rPr>
                <w:rFonts w:ascii="HelveticaNeue LT 45 Lt" w:hAnsi="HelveticaNeue LT 45 Lt"/>
                <w:color w:val="000000"/>
                <w:sz w:val="18"/>
                <w:szCs w:val="18"/>
              </w:rPr>
            </w:pPr>
            <w:r w:rsidRPr="00A6156E">
              <w:rPr>
                <w:rFonts w:ascii="HelveticaNeue LT 45 Lt" w:hAnsi="HelveticaNeue LT 45 Lt"/>
                <w:color w:val="000000"/>
                <w:sz w:val="18"/>
                <w:szCs w:val="18"/>
              </w:rPr>
              <w:t>Supportive</w:t>
            </w:r>
          </w:p>
        </w:tc>
        <w:tc>
          <w:tcPr>
            <w:tcW w:w="2406" w:type="dxa"/>
            <w:gridSpan w:val="2"/>
            <w:vAlign w:val="center"/>
          </w:tcPr>
          <w:p w14:paraId="0877AA99" w14:textId="122CEB4B" w:rsidR="0051031B" w:rsidRPr="00A6156E" w:rsidRDefault="0051031B" w:rsidP="008634DF">
            <w:pPr>
              <w:pStyle w:val="Ryderheading"/>
              <w:jc w:val="center"/>
              <w:rPr>
                <w:rFonts w:ascii="HelveticaNeue LT 45 Lt" w:hAnsi="HelveticaNeue LT 45 Lt"/>
                <w:color w:val="000000"/>
                <w:sz w:val="18"/>
                <w:szCs w:val="18"/>
              </w:rPr>
            </w:pPr>
            <w:r w:rsidRPr="00A6156E">
              <w:rPr>
                <w:rFonts w:ascii="HelveticaNeue LT 45 Lt" w:hAnsi="HelveticaNeue LT 45 Lt"/>
                <w:color w:val="000000"/>
                <w:sz w:val="18"/>
                <w:szCs w:val="18"/>
              </w:rPr>
              <w:t>Neutral</w:t>
            </w:r>
          </w:p>
        </w:tc>
        <w:tc>
          <w:tcPr>
            <w:tcW w:w="2273" w:type="dxa"/>
            <w:gridSpan w:val="3"/>
            <w:vAlign w:val="center"/>
          </w:tcPr>
          <w:p w14:paraId="71D855DE" w14:textId="7C5CDF5D" w:rsidR="0051031B" w:rsidRPr="00A6156E" w:rsidRDefault="0051031B" w:rsidP="008634DF">
            <w:pPr>
              <w:pStyle w:val="Ryderheading"/>
              <w:jc w:val="center"/>
              <w:rPr>
                <w:rFonts w:ascii="HelveticaNeue LT 45 Lt" w:hAnsi="HelveticaNeue LT 45 Lt"/>
                <w:color w:val="000000"/>
                <w:sz w:val="18"/>
                <w:szCs w:val="18"/>
              </w:rPr>
            </w:pPr>
            <w:r w:rsidRPr="00A6156E">
              <w:rPr>
                <w:rFonts w:ascii="HelveticaNeue LT 45 Lt" w:hAnsi="HelveticaNeue LT 45 Lt"/>
                <w:color w:val="000000"/>
                <w:sz w:val="18"/>
                <w:szCs w:val="18"/>
              </w:rPr>
              <w:t>Not supportive</w:t>
            </w:r>
          </w:p>
        </w:tc>
      </w:tr>
      <w:tr w:rsidR="0051031B" w:rsidRPr="0051031B" w14:paraId="74397843" w14:textId="77777777" w:rsidTr="00A6156E">
        <w:trPr>
          <w:trHeight w:val="338"/>
        </w:trPr>
        <w:tc>
          <w:tcPr>
            <w:tcW w:w="1985" w:type="dxa"/>
            <w:gridSpan w:val="3"/>
            <w:vAlign w:val="center"/>
          </w:tcPr>
          <w:p w14:paraId="5DF46512" w14:textId="77777777" w:rsidR="0051031B" w:rsidRPr="00A6156E" w:rsidRDefault="0051031B" w:rsidP="00A042F4">
            <w:pPr>
              <w:jc w:val="center"/>
              <w:rPr>
                <w:rFonts w:ascii="HelveticaNeue LT 75 Bold" w:hAnsi="HelveticaNeue LT 75 Bold"/>
                <w:szCs w:val="20"/>
              </w:rPr>
            </w:pPr>
          </w:p>
        </w:tc>
        <w:tc>
          <w:tcPr>
            <w:tcW w:w="2834" w:type="dxa"/>
            <w:gridSpan w:val="3"/>
            <w:vAlign w:val="center"/>
          </w:tcPr>
          <w:p w14:paraId="31B67EF3" w14:textId="07BFA39D" w:rsidR="0051031B" w:rsidRPr="00A6156E" w:rsidRDefault="0051031B" w:rsidP="00A042F4">
            <w:pPr>
              <w:jc w:val="center"/>
              <w:rPr>
                <w:rFonts w:ascii="HelveticaNeue LT 75 Bold" w:hAnsi="HelveticaNeue LT 75 Bold"/>
                <w:szCs w:val="20"/>
              </w:rPr>
            </w:pPr>
          </w:p>
        </w:tc>
        <w:tc>
          <w:tcPr>
            <w:tcW w:w="2406" w:type="dxa"/>
            <w:gridSpan w:val="2"/>
            <w:vAlign w:val="center"/>
          </w:tcPr>
          <w:p w14:paraId="4130F9C8" w14:textId="77777777" w:rsidR="0051031B" w:rsidRPr="00A6156E" w:rsidRDefault="0051031B" w:rsidP="00A042F4">
            <w:pPr>
              <w:jc w:val="center"/>
              <w:rPr>
                <w:rFonts w:ascii="HelveticaNeue LT 75 Bold" w:hAnsi="HelveticaNeue LT 75 Bold"/>
                <w:szCs w:val="20"/>
              </w:rPr>
            </w:pPr>
          </w:p>
        </w:tc>
        <w:tc>
          <w:tcPr>
            <w:tcW w:w="2273" w:type="dxa"/>
            <w:gridSpan w:val="3"/>
            <w:vAlign w:val="center"/>
          </w:tcPr>
          <w:p w14:paraId="0EEB4EC4" w14:textId="77777777" w:rsidR="0051031B" w:rsidRPr="00A6156E" w:rsidRDefault="0051031B" w:rsidP="00A042F4">
            <w:pPr>
              <w:jc w:val="center"/>
              <w:rPr>
                <w:rFonts w:ascii="HelveticaNeue LT 75 Bold" w:hAnsi="HelveticaNeue LT 75 Bold"/>
                <w:szCs w:val="20"/>
              </w:rPr>
            </w:pPr>
          </w:p>
        </w:tc>
      </w:tr>
      <w:tr w:rsidR="0051031B" w:rsidRPr="0051031B" w14:paraId="2B762A36" w14:textId="77777777" w:rsidTr="00A6156E">
        <w:trPr>
          <w:trHeight w:val="99"/>
        </w:trPr>
        <w:tc>
          <w:tcPr>
            <w:tcW w:w="567" w:type="dxa"/>
            <w:vAlign w:val="center"/>
          </w:tcPr>
          <w:p w14:paraId="2270D2D8" w14:textId="3E603729" w:rsidR="0051031B" w:rsidRPr="00A6156E" w:rsidRDefault="0051031B" w:rsidP="008634DF">
            <w:pPr>
              <w:pStyle w:val="Ryderheading"/>
              <w:jc w:val="center"/>
              <w:rPr>
                <w:color w:val="000000"/>
                <w:sz w:val="20"/>
                <w:szCs w:val="20"/>
              </w:rPr>
            </w:pPr>
            <w:r w:rsidRPr="00A6156E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8931" w:type="dxa"/>
            <w:gridSpan w:val="10"/>
            <w:vAlign w:val="center"/>
          </w:tcPr>
          <w:p w14:paraId="2EAC84FA" w14:textId="0F69714B" w:rsidR="0051031B" w:rsidRPr="00A6156E" w:rsidRDefault="0051031B" w:rsidP="274D70F8">
            <w:pPr>
              <w:pStyle w:val="Ryderheading"/>
              <w:rPr>
                <w:color w:val="000000"/>
                <w:sz w:val="20"/>
                <w:szCs w:val="20"/>
              </w:rPr>
            </w:pPr>
            <w:r w:rsidRPr="00A6156E">
              <w:rPr>
                <w:color w:val="000000"/>
                <w:sz w:val="20"/>
                <w:szCs w:val="20"/>
              </w:rPr>
              <w:t>Which elements of the proposals appeal to you?</w:t>
            </w:r>
          </w:p>
        </w:tc>
      </w:tr>
      <w:tr w:rsidR="0051031B" w:rsidRPr="0051031B" w14:paraId="34001D9D" w14:textId="77777777" w:rsidTr="00A6156E">
        <w:trPr>
          <w:trHeight w:val="1168"/>
        </w:trPr>
        <w:tc>
          <w:tcPr>
            <w:tcW w:w="9498" w:type="dxa"/>
            <w:gridSpan w:val="11"/>
            <w:vAlign w:val="center"/>
          </w:tcPr>
          <w:p w14:paraId="390C9D6C" w14:textId="24A8DC20" w:rsidR="0051031B" w:rsidRPr="00A6156E" w:rsidRDefault="0051031B" w:rsidP="0051031B">
            <w:pPr>
              <w:rPr>
                <w:rFonts w:ascii="HelveticaNeue LT 75 Bold" w:hAnsi="HelveticaNeue LT 75 Bold"/>
                <w:szCs w:val="20"/>
              </w:rPr>
            </w:pPr>
          </w:p>
        </w:tc>
      </w:tr>
      <w:tr w:rsidR="0051031B" w:rsidRPr="0051031B" w14:paraId="2112FB3F" w14:textId="77777777" w:rsidTr="00A6156E">
        <w:trPr>
          <w:trHeight w:val="172"/>
        </w:trPr>
        <w:tc>
          <w:tcPr>
            <w:tcW w:w="567" w:type="dxa"/>
            <w:vAlign w:val="center"/>
          </w:tcPr>
          <w:p w14:paraId="38846830" w14:textId="1587B07D" w:rsidR="0051031B" w:rsidRPr="00A6156E" w:rsidRDefault="0051031B" w:rsidP="008634DF">
            <w:pPr>
              <w:pStyle w:val="Ryderheading"/>
              <w:jc w:val="center"/>
              <w:rPr>
                <w:color w:val="000000"/>
                <w:sz w:val="20"/>
                <w:szCs w:val="20"/>
              </w:rPr>
            </w:pPr>
            <w:r w:rsidRPr="00A6156E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8931" w:type="dxa"/>
            <w:gridSpan w:val="10"/>
            <w:vAlign w:val="center"/>
          </w:tcPr>
          <w:p w14:paraId="4A9DC171" w14:textId="723C1181" w:rsidR="0051031B" w:rsidRPr="00A6156E" w:rsidRDefault="0051031B" w:rsidP="274D70F8">
            <w:pPr>
              <w:pStyle w:val="Ryderheading"/>
              <w:rPr>
                <w:color w:val="000000"/>
                <w:sz w:val="20"/>
                <w:szCs w:val="20"/>
              </w:rPr>
            </w:pPr>
            <w:r w:rsidRPr="00A6156E">
              <w:rPr>
                <w:color w:val="000000"/>
                <w:sz w:val="20"/>
                <w:szCs w:val="20"/>
              </w:rPr>
              <w:t>Are there any elements of the proposals that do not appeal to you?</w:t>
            </w:r>
          </w:p>
        </w:tc>
      </w:tr>
      <w:tr w:rsidR="0051031B" w:rsidRPr="0051031B" w14:paraId="7EE443BA" w14:textId="77777777" w:rsidTr="00A6156E">
        <w:trPr>
          <w:trHeight w:val="1168"/>
        </w:trPr>
        <w:tc>
          <w:tcPr>
            <w:tcW w:w="9498" w:type="dxa"/>
            <w:gridSpan w:val="11"/>
            <w:vAlign w:val="center"/>
          </w:tcPr>
          <w:p w14:paraId="703D68A4" w14:textId="77777777" w:rsidR="0051031B" w:rsidRPr="00A6156E" w:rsidRDefault="0051031B" w:rsidP="0051031B">
            <w:pPr>
              <w:jc w:val="center"/>
              <w:rPr>
                <w:rFonts w:ascii="HelveticaNeue LT 75 Bold" w:hAnsi="HelveticaNeue LT 75 Bold"/>
                <w:szCs w:val="20"/>
              </w:rPr>
            </w:pPr>
          </w:p>
        </w:tc>
      </w:tr>
      <w:tr w:rsidR="0051031B" w:rsidRPr="0051031B" w14:paraId="1399DBE3" w14:textId="77777777" w:rsidTr="00A6156E">
        <w:trPr>
          <w:trHeight w:val="140"/>
        </w:trPr>
        <w:tc>
          <w:tcPr>
            <w:tcW w:w="567" w:type="dxa"/>
            <w:vAlign w:val="center"/>
          </w:tcPr>
          <w:p w14:paraId="04120265" w14:textId="7B422765" w:rsidR="0051031B" w:rsidRPr="00A6156E" w:rsidRDefault="0051031B" w:rsidP="008634DF">
            <w:pPr>
              <w:pStyle w:val="Ryderheading"/>
              <w:jc w:val="center"/>
              <w:rPr>
                <w:color w:val="000000"/>
                <w:sz w:val="20"/>
                <w:szCs w:val="20"/>
              </w:rPr>
            </w:pPr>
            <w:r w:rsidRPr="00A6156E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8931" w:type="dxa"/>
            <w:gridSpan w:val="10"/>
            <w:vAlign w:val="center"/>
          </w:tcPr>
          <w:p w14:paraId="41F29DBB" w14:textId="207979DA" w:rsidR="0051031B" w:rsidRPr="00A6156E" w:rsidRDefault="0051031B" w:rsidP="274D70F8">
            <w:pPr>
              <w:pStyle w:val="Ryderheading"/>
              <w:rPr>
                <w:color w:val="000000"/>
                <w:sz w:val="20"/>
                <w:szCs w:val="20"/>
              </w:rPr>
            </w:pPr>
            <w:r w:rsidRPr="00A6156E">
              <w:rPr>
                <w:color w:val="000000"/>
                <w:sz w:val="20"/>
                <w:szCs w:val="20"/>
              </w:rPr>
              <w:t>Is there anything you would like to see in the proposals that are not already included?</w:t>
            </w:r>
          </w:p>
        </w:tc>
      </w:tr>
      <w:tr w:rsidR="0051031B" w:rsidRPr="0051031B" w14:paraId="4CF15924" w14:textId="77777777" w:rsidTr="00A6156E">
        <w:trPr>
          <w:trHeight w:val="1168"/>
        </w:trPr>
        <w:tc>
          <w:tcPr>
            <w:tcW w:w="9498" w:type="dxa"/>
            <w:gridSpan w:val="11"/>
            <w:vAlign w:val="center"/>
          </w:tcPr>
          <w:p w14:paraId="10955BD9" w14:textId="77777777" w:rsidR="0051031B" w:rsidRPr="00A6156E" w:rsidRDefault="0051031B" w:rsidP="0051031B">
            <w:pPr>
              <w:jc w:val="center"/>
              <w:rPr>
                <w:rFonts w:ascii="HelveticaNeue LT 75 Bold" w:hAnsi="HelveticaNeue LT 75 Bold"/>
                <w:szCs w:val="20"/>
              </w:rPr>
            </w:pPr>
          </w:p>
        </w:tc>
      </w:tr>
      <w:tr w:rsidR="0051031B" w:rsidRPr="0051031B" w14:paraId="488E55ED" w14:textId="77777777" w:rsidTr="00A6156E">
        <w:trPr>
          <w:trHeight w:val="339"/>
        </w:trPr>
        <w:tc>
          <w:tcPr>
            <w:tcW w:w="567" w:type="dxa"/>
            <w:vAlign w:val="center"/>
          </w:tcPr>
          <w:p w14:paraId="62E36BE4" w14:textId="66AB2C02" w:rsidR="0051031B" w:rsidRPr="00A6156E" w:rsidRDefault="00807D25" w:rsidP="001773EA">
            <w:pPr>
              <w:pStyle w:val="Ryderheading"/>
              <w:jc w:val="center"/>
              <w:rPr>
                <w:color w:val="000000"/>
                <w:sz w:val="20"/>
                <w:szCs w:val="20"/>
              </w:rPr>
            </w:pPr>
            <w:r w:rsidRPr="00A6156E">
              <w:rPr>
                <w:color w:val="000000"/>
                <w:sz w:val="20"/>
                <w:szCs w:val="20"/>
              </w:rPr>
              <w:t>5</w:t>
            </w:r>
            <w:r w:rsidR="0051031B" w:rsidRPr="00A6156E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8931" w:type="dxa"/>
            <w:gridSpan w:val="10"/>
            <w:vAlign w:val="center"/>
          </w:tcPr>
          <w:p w14:paraId="28127F8F" w14:textId="77777777" w:rsidR="0051031B" w:rsidRDefault="0051031B" w:rsidP="75252B1D">
            <w:pPr>
              <w:pStyle w:val="Ryderheading"/>
              <w:rPr>
                <w:rFonts w:ascii="HelveticaNeue LT 45 Lt" w:hAnsi="HelveticaNeue LT 45 Lt"/>
                <w:color w:val="000000"/>
                <w:sz w:val="20"/>
                <w:szCs w:val="20"/>
              </w:rPr>
            </w:pPr>
            <w:r w:rsidRPr="00A6156E">
              <w:rPr>
                <w:color w:val="000000"/>
                <w:sz w:val="20"/>
                <w:szCs w:val="20"/>
              </w:rPr>
              <w:t xml:space="preserve">How informative have you found the public consultation? </w:t>
            </w:r>
            <w:r w:rsidR="00BB5F92" w:rsidRPr="00A6156E">
              <w:rPr>
                <w:color w:val="000000"/>
                <w:sz w:val="20"/>
                <w:szCs w:val="20"/>
              </w:rPr>
              <w:br/>
            </w:r>
            <w:r w:rsidR="1A96A723" w:rsidRPr="00A6156E">
              <w:rPr>
                <w:rFonts w:ascii="HelveticaNeue LT 45 Lt" w:hAnsi="HelveticaNeue LT 45 Lt"/>
                <w:color w:val="000000"/>
                <w:sz w:val="20"/>
                <w:szCs w:val="20"/>
              </w:rPr>
              <w:t>(</w:t>
            </w:r>
            <w:r w:rsidR="3B738920" w:rsidRPr="00A6156E">
              <w:rPr>
                <w:rFonts w:ascii="HelveticaNeue LT 45 Lt" w:hAnsi="HelveticaNeue LT 45 Lt"/>
                <w:color w:val="000000"/>
                <w:sz w:val="20"/>
                <w:szCs w:val="20"/>
              </w:rPr>
              <w:t>P</w:t>
            </w:r>
            <w:r w:rsidR="1A96A723" w:rsidRPr="00A6156E">
              <w:rPr>
                <w:rFonts w:ascii="HelveticaNeue LT 45 Lt" w:hAnsi="HelveticaNeue LT 45 Lt"/>
                <w:color w:val="000000"/>
                <w:sz w:val="20"/>
                <w:szCs w:val="20"/>
              </w:rPr>
              <w:t>lease mark an x in the box below)</w:t>
            </w:r>
          </w:p>
          <w:p w14:paraId="6491CDBA" w14:textId="26A1CBC1" w:rsidR="00A6156E" w:rsidRPr="00A6156E" w:rsidRDefault="00A6156E" w:rsidP="75252B1D">
            <w:pPr>
              <w:pStyle w:val="Ryderheading"/>
              <w:rPr>
                <w:color w:val="000000"/>
                <w:sz w:val="20"/>
                <w:szCs w:val="20"/>
              </w:rPr>
            </w:pPr>
          </w:p>
        </w:tc>
      </w:tr>
      <w:tr w:rsidR="00090A84" w:rsidRPr="0051031B" w14:paraId="085CEFD9" w14:textId="7AC73F76" w:rsidTr="00A6156E">
        <w:trPr>
          <w:trHeight w:val="50"/>
        </w:trPr>
        <w:tc>
          <w:tcPr>
            <w:tcW w:w="2196" w:type="dxa"/>
            <w:gridSpan w:val="4"/>
            <w:vAlign w:val="center"/>
          </w:tcPr>
          <w:p w14:paraId="0299C2F0" w14:textId="48E085A6" w:rsidR="00090A84" w:rsidRPr="00A6156E" w:rsidRDefault="00090A84" w:rsidP="008634DF">
            <w:pPr>
              <w:pStyle w:val="Ryderheading"/>
              <w:jc w:val="center"/>
              <w:rPr>
                <w:rFonts w:ascii="HelveticaNeue LT 45 Lt" w:hAnsi="HelveticaNeue LT 45 Lt"/>
                <w:color w:val="000000"/>
                <w:sz w:val="18"/>
                <w:szCs w:val="18"/>
              </w:rPr>
            </w:pPr>
            <w:r w:rsidRPr="00A6156E">
              <w:rPr>
                <w:rFonts w:ascii="HelveticaNeue LT 45 Lt" w:hAnsi="HelveticaNeue LT 45 Lt"/>
                <w:color w:val="000000"/>
                <w:sz w:val="18"/>
                <w:szCs w:val="18"/>
              </w:rPr>
              <w:t>Very informative</w:t>
            </w:r>
          </w:p>
        </w:tc>
        <w:tc>
          <w:tcPr>
            <w:tcW w:w="2623" w:type="dxa"/>
            <w:gridSpan w:val="2"/>
            <w:vAlign w:val="center"/>
          </w:tcPr>
          <w:p w14:paraId="5FD81A8C" w14:textId="68741555" w:rsidR="00090A84" w:rsidRPr="00A6156E" w:rsidRDefault="00090A84" w:rsidP="008634DF">
            <w:pPr>
              <w:pStyle w:val="Ryderheading"/>
              <w:jc w:val="center"/>
              <w:rPr>
                <w:rFonts w:ascii="HelveticaNeue LT 45 Lt" w:hAnsi="HelveticaNeue LT 45 Lt"/>
                <w:color w:val="000000"/>
                <w:sz w:val="18"/>
                <w:szCs w:val="18"/>
              </w:rPr>
            </w:pPr>
            <w:r w:rsidRPr="00A6156E">
              <w:rPr>
                <w:rFonts w:ascii="HelveticaNeue LT 45 Lt" w:hAnsi="HelveticaNeue LT 45 Lt"/>
                <w:color w:val="000000"/>
                <w:sz w:val="18"/>
                <w:szCs w:val="18"/>
              </w:rPr>
              <w:t>Informative</w:t>
            </w:r>
          </w:p>
        </w:tc>
        <w:tc>
          <w:tcPr>
            <w:tcW w:w="2623" w:type="dxa"/>
            <w:gridSpan w:val="3"/>
            <w:vAlign w:val="center"/>
          </w:tcPr>
          <w:p w14:paraId="007F50E5" w14:textId="48634A86" w:rsidR="00090A84" w:rsidRPr="00A6156E" w:rsidRDefault="00090A84" w:rsidP="008634DF">
            <w:pPr>
              <w:pStyle w:val="Ryderheading"/>
              <w:jc w:val="center"/>
              <w:rPr>
                <w:rFonts w:ascii="HelveticaNeue LT 45 Lt" w:hAnsi="HelveticaNeue LT 45 Lt"/>
                <w:color w:val="000000"/>
                <w:sz w:val="18"/>
                <w:szCs w:val="18"/>
              </w:rPr>
            </w:pPr>
            <w:r w:rsidRPr="00A6156E">
              <w:rPr>
                <w:rFonts w:ascii="HelveticaNeue LT 45 Lt" w:hAnsi="HelveticaNeue LT 45 Lt"/>
                <w:color w:val="000000"/>
                <w:sz w:val="18"/>
                <w:szCs w:val="18"/>
              </w:rPr>
              <w:t>Neutral</w:t>
            </w:r>
          </w:p>
        </w:tc>
        <w:tc>
          <w:tcPr>
            <w:tcW w:w="2056" w:type="dxa"/>
            <w:gridSpan w:val="2"/>
            <w:vAlign w:val="center"/>
          </w:tcPr>
          <w:p w14:paraId="2F4F181D" w14:textId="242EDF0F" w:rsidR="00090A84" w:rsidRPr="00A6156E" w:rsidRDefault="00090A84" w:rsidP="008634DF">
            <w:pPr>
              <w:pStyle w:val="Ryderheading"/>
              <w:jc w:val="center"/>
              <w:rPr>
                <w:rFonts w:ascii="HelveticaNeue LT 45 Lt" w:hAnsi="HelveticaNeue LT 45 Lt"/>
                <w:color w:val="000000"/>
                <w:sz w:val="18"/>
                <w:szCs w:val="18"/>
              </w:rPr>
            </w:pPr>
            <w:r w:rsidRPr="00A6156E">
              <w:rPr>
                <w:rFonts w:ascii="HelveticaNeue LT 45 Lt" w:hAnsi="HelveticaNeue LT 45 Lt"/>
                <w:color w:val="000000"/>
                <w:sz w:val="18"/>
                <w:szCs w:val="18"/>
              </w:rPr>
              <w:t>Not informative</w:t>
            </w:r>
          </w:p>
        </w:tc>
      </w:tr>
      <w:tr w:rsidR="00090A84" w:rsidRPr="0051031B" w14:paraId="7D9FD9EE" w14:textId="0206269A" w:rsidTr="00A6156E">
        <w:trPr>
          <w:trHeight w:val="122"/>
        </w:trPr>
        <w:tc>
          <w:tcPr>
            <w:tcW w:w="2196" w:type="dxa"/>
            <w:gridSpan w:val="4"/>
            <w:vAlign w:val="center"/>
          </w:tcPr>
          <w:p w14:paraId="54342C88" w14:textId="77777777" w:rsidR="00090A84" w:rsidRPr="00A6156E" w:rsidRDefault="00090A84" w:rsidP="0051031B">
            <w:pPr>
              <w:jc w:val="center"/>
              <w:rPr>
                <w:rFonts w:ascii="HelveticaNeue LT 75 Bold" w:hAnsi="HelveticaNeue LT 75 Bold"/>
                <w:szCs w:val="20"/>
              </w:rPr>
            </w:pPr>
          </w:p>
        </w:tc>
        <w:tc>
          <w:tcPr>
            <w:tcW w:w="2623" w:type="dxa"/>
            <w:gridSpan w:val="2"/>
            <w:vAlign w:val="center"/>
          </w:tcPr>
          <w:p w14:paraId="709D3811" w14:textId="77777777" w:rsidR="00090A84" w:rsidRPr="00A6156E" w:rsidRDefault="00090A84" w:rsidP="0051031B">
            <w:pPr>
              <w:jc w:val="center"/>
              <w:rPr>
                <w:rFonts w:ascii="HelveticaNeue LT 75 Bold" w:hAnsi="HelveticaNeue LT 75 Bold"/>
                <w:szCs w:val="20"/>
              </w:rPr>
            </w:pPr>
          </w:p>
        </w:tc>
        <w:tc>
          <w:tcPr>
            <w:tcW w:w="2623" w:type="dxa"/>
            <w:gridSpan w:val="3"/>
            <w:vAlign w:val="center"/>
          </w:tcPr>
          <w:p w14:paraId="5A7CDC22" w14:textId="77777777" w:rsidR="00090A84" w:rsidRPr="00A6156E" w:rsidRDefault="00090A84" w:rsidP="0051031B">
            <w:pPr>
              <w:jc w:val="center"/>
              <w:rPr>
                <w:rFonts w:ascii="HelveticaNeue LT 75 Bold" w:hAnsi="HelveticaNeue LT 75 Bold"/>
                <w:szCs w:val="20"/>
              </w:rPr>
            </w:pPr>
          </w:p>
        </w:tc>
        <w:tc>
          <w:tcPr>
            <w:tcW w:w="2056" w:type="dxa"/>
            <w:gridSpan w:val="2"/>
            <w:vAlign w:val="center"/>
          </w:tcPr>
          <w:p w14:paraId="0315FD37" w14:textId="77777777" w:rsidR="00090A84" w:rsidRPr="00A6156E" w:rsidRDefault="00090A84" w:rsidP="0051031B">
            <w:pPr>
              <w:jc w:val="center"/>
              <w:rPr>
                <w:rFonts w:ascii="HelveticaNeue LT 75 Bold" w:hAnsi="HelveticaNeue LT 75 Bold"/>
                <w:szCs w:val="20"/>
              </w:rPr>
            </w:pPr>
          </w:p>
        </w:tc>
      </w:tr>
      <w:tr w:rsidR="0051031B" w:rsidRPr="0051031B" w14:paraId="47F79296" w14:textId="77777777" w:rsidTr="00A6156E">
        <w:trPr>
          <w:trHeight w:val="141"/>
        </w:trPr>
        <w:tc>
          <w:tcPr>
            <w:tcW w:w="567" w:type="dxa"/>
            <w:vAlign w:val="center"/>
          </w:tcPr>
          <w:p w14:paraId="0A2086A7" w14:textId="6E86B289" w:rsidR="0051031B" w:rsidRPr="00A6156E" w:rsidRDefault="0051031B" w:rsidP="008634DF">
            <w:pPr>
              <w:pStyle w:val="Ryderheading"/>
              <w:jc w:val="center"/>
              <w:rPr>
                <w:color w:val="000000"/>
                <w:sz w:val="20"/>
                <w:szCs w:val="20"/>
              </w:rPr>
            </w:pPr>
            <w:r w:rsidRPr="00A6156E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8931" w:type="dxa"/>
            <w:gridSpan w:val="10"/>
            <w:vAlign w:val="center"/>
          </w:tcPr>
          <w:p w14:paraId="03F0CD10" w14:textId="50AD458B" w:rsidR="0051031B" w:rsidRPr="00A6156E" w:rsidRDefault="0051031B" w:rsidP="75252B1D">
            <w:pPr>
              <w:pStyle w:val="Ryderheading"/>
              <w:rPr>
                <w:color w:val="000000"/>
                <w:sz w:val="20"/>
                <w:szCs w:val="20"/>
              </w:rPr>
            </w:pPr>
            <w:r w:rsidRPr="00A6156E">
              <w:rPr>
                <w:color w:val="000000"/>
                <w:sz w:val="20"/>
                <w:szCs w:val="20"/>
              </w:rPr>
              <w:t>Please provide any additional comments you would like to make</w:t>
            </w:r>
            <w:r w:rsidR="70CB6F19" w:rsidRPr="00A6156E">
              <w:rPr>
                <w:color w:val="000000"/>
                <w:sz w:val="20"/>
                <w:szCs w:val="20"/>
              </w:rPr>
              <w:t xml:space="preserve"> in the space below</w:t>
            </w:r>
          </w:p>
        </w:tc>
      </w:tr>
      <w:tr w:rsidR="0051031B" w:rsidRPr="0051031B" w14:paraId="6FBB088F" w14:textId="77777777" w:rsidTr="00A6156E">
        <w:trPr>
          <w:trHeight w:val="1168"/>
        </w:trPr>
        <w:tc>
          <w:tcPr>
            <w:tcW w:w="9498" w:type="dxa"/>
            <w:gridSpan w:val="11"/>
            <w:vAlign w:val="center"/>
          </w:tcPr>
          <w:p w14:paraId="532FE6EE" w14:textId="0203E2C0" w:rsidR="0051031B" w:rsidRPr="00A6156E" w:rsidRDefault="0051031B" w:rsidP="0051031B">
            <w:pPr>
              <w:jc w:val="center"/>
            </w:pPr>
          </w:p>
        </w:tc>
      </w:tr>
      <w:tr w:rsidR="007A4D7B" w14:paraId="514975E8" w14:textId="77777777" w:rsidTr="00A6156E">
        <w:trPr>
          <w:trHeight w:val="238"/>
        </w:trPr>
        <w:tc>
          <w:tcPr>
            <w:tcW w:w="567" w:type="dxa"/>
            <w:vAlign w:val="center"/>
          </w:tcPr>
          <w:p w14:paraId="294353A6" w14:textId="66ED0C0E" w:rsidR="007A4D7B" w:rsidRPr="00A6156E" w:rsidRDefault="007A4D7B" w:rsidP="002D349C">
            <w:pPr>
              <w:pStyle w:val="Ryderheading"/>
              <w:jc w:val="center"/>
              <w:rPr>
                <w:color w:val="000000"/>
                <w:sz w:val="20"/>
                <w:szCs w:val="20"/>
              </w:rPr>
            </w:pPr>
            <w:r w:rsidRPr="00A6156E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8931" w:type="dxa"/>
            <w:gridSpan w:val="10"/>
            <w:vAlign w:val="center"/>
          </w:tcPr>
          <w:p w14:paraId="6134E473" w14:textId="77777777" w:rsidR="007A4D7B" w:rsidRDefault="007A4D7B" w:rsidP="75252B1D">
            <w:pPr>
              <w:pStyle w:val="Ryderheading"/>
              <w:rPr>
                <w:color w:val="000000"/>
                <w:sz w:val="20"/>
                <w:szCs w:val="20"/>
              </w:rPr>
            </w:pPr>
            <w:r w:rsidRPr="00A6156E">
              <w:rPr>
                <w:color w:val="000000"/>
                <w:sz w:val="20"/>
                <w:szCs w:val="20"/>
              </w:rPr>
              <w:t>Details</w:t>
            </w:r>
          </w:p>
          <w:p w14:paraId="630D1C38" w14:textId="77777777" w:rsidR="00C63C32" w:rsidRDefault="00C63C32" w:rsidP="75252B1D">
            <w:pPr>
              <w:pStyle w:val="Ryderheading"/>
              <w:rPr>
                <w:rFonts w:ascii="HelveticaNeue LT 45 Lt" w:hAnsi="HelveticaNeue LT 45 Lt"/>
                <w:color w:val="000000"/>
                <w:sz w:val="20"/>
                <w:szCs w:val="20"/>
              </w:rPr>
            </w:pPr>
            <w:r w:rsidRPr="00A6156E">
              <w:rPr>
                <w:rFonts w:ascii="HelveticaNeue LT 45 Lt" w:hAnsi="HelveticaNeue LT 45 Lt"/>
                <w:color w:val="000000"/>
                <w:sz w:val="20"/>
                <w:szCs w:val="20"/>
              </w:rPr>
              <w:t>(Please mark an x in the box below)</w:t>
            </w:r>
          </w:p>
          <w:p w14:paraId="4C32BB54" w14:textId="38E923BF" w:rsidR="00C63C32" w:rsidRPr="00A6156E" w:rsidRDefault="00C63C32" w:rsidP="75252B1D">
            <w:pPr>
              <w:pStyle w:val="Ryderheading"/>
              <w:rPr>
                <w:color w:val="000000"/>
                <w:sz w:val="20"/>
                <w:szCs w:val="20"/>
              </w:rPr>
            </w:pPr>
          </w:p>
        </w:tc>
      </w:tr>
      <w:tr w:rsidR="004E14A6" w14:paraId="3E616743" w14:textId="77777777" w:rsidTr="00A6156E">
        <w:tc>
          <w:tcPr>
            <w:tcW w:w="1606" w:type="dxa"/>
            <w:gridSpan w:val="2"/>
            <w:vAlign w:val="center"/>
          </w:tcPr>
          <w:p w14:paraId="199C701C" w14:textId="03CC4735" w:rsidR="004E14A6" w:rsidRPr="00C63C32" w:rsidRDefault="00C63C32" w:rsidP="000030DC">
            <w:pPr>
              <w:pStyle w:val="Ryderheading"/>
              <w:jc w:val="center"/>
              <w:rPr>
                <w:rFonts w:ascii="HelveticaNeue LT 45 Lt" w:hAnsi="HelveticaNeue LT 45 Lt"/>
                <w:color w:val="000000"/>
                <w:sz w:val="18"/>
                <w:szCs w:val="18"/>
              </w:rPr>
            </w:pPr>
            <w:r w:rsidRPr="00C63C32">
              <w:rPr>
                <w:rFonts w:ascii="HelveticaNeue LT 45 Lt" w:hAnsi="HelveticaNeue LT 45 Lt"/>
                <w:color w:val="000000"/>
                <w:sz w:val="18"/>
                <w:szCs w:val="18"/>
              </w:rPr>
              <w:t xml:space="preserve">Age </w:t>
            </w:r>
            <w:r w:rsidR="004E14A6" w:rsidRPr="00C63C32">
              <w:rPr>
                <w:rFonts w:ascii="HelveticaNeue LT 45 Lt" w:hAnsi="HelveticaNeue LT 45 Lt"/>
                <w:color w:val="000000"/>
                <w:sz w:val="18"/>
                <w:szCs w:val="18"/>
              </w:rPr>
              <w:t>16-25</w:t>
            </w:r>
          </w:p>
        </w:tc>
        <w:tc>
          <w:tcPr>
            <w:tcW w:w="1604" w:type="dxa"/>
            <w:gridSpan w:val="3"/>
            <w:vAlign w:val="center"/>
          </w:tcPr>
          <w:p w14:paraId="23E46950" w14:textId="795CCF94" w:rsidR="004E14A6" w:rsidRPr="00C63C32" w:rsidRDefault="00C63C32" w:rsidP="000030DC">
            <w:pPr>
              <w:pStyle w:val="Ryderheading"/>
              <w:jc w:val="center"/>
              <w:rPr>
                <w:rFonts w:ascii="HelveticaNeue LT 45 Lt" w:hAnsi="HelveticaNeue LT 45 Lt"/>
                <w:color w:val="000000"/>
                <w:sz w:val="18"/>
                <w:szCs w:val="18"/>
              </w:rPr>
            </w:pPr>
            <w:r w:rsidRPr="00C63C32">
              <w:rPr>
                <w:rFonts w:ascii="HelveticaNeue LT 45 Lt" w:hAnsi="HelveticaNeue LT 45 Lt"/>
                <w:color w:val="000000"/>
                <w:sz w:val="18"/>
                <w:szCs w:val="18"/>
              </w:rPr>
              <w:t xml:space="preserve">Age </w:t>
            </w:r>
            <w:r w:rsidR="004E14A6" w:rsidRPr="00C63C32">
              <w:rPr>
                <w:rFonts w:ascii="HelveticaNeue LT 45 Lt" w:hAnsi="HelveticaNeue LT 45 Lt"/>
                <w:color w:val="000000"/>
                <w:sz w:val="18"/>
                <w:szCs w:val="18"/>
              </w:rPr>
              <w:t>26-35</w:t>
            </w:r>
          </w:p>
        </w:tc>
        <w:tc>
          <w:tcPr>
            <w:tcW w:w="1609" w:type="dxa"/>
            <w:vAlign w:val="center"/>
          </w:tcPr>
          <w:p w14:paraId="3F8FFD27" w14:textId="72B61A5B" w:rsidR="004E14A6" w:rsidRPr="00C63C32" w:rsidRDefault="00C63C32" w:rsidP="000030DC">
            <w:pPr>
              <w:pStyle w:val="Ryderheading"/>
              <w:jc w:val="center"/>
              <w:rPr>
                <w:rFonts w:ascii="HelveticaNeue LT 45 Lt" w:hAnsi="HelveticaNeue LT 45 Lt"/>
                <w:color w:val="000000"/>
                <w:sz w:val="18"/>
                <w:szCs w:val="18"/>
              </w:rPr>
            </w:pPr>
            <w:r w:rsidRPr="00C63C32">
              <w:rPr>
                <w:rFonts w:ascii="HelveticaNeue LT 45 Lt" w:hAnsi="HelveticaNeue LT 45 Lt"/>
                <w:color w:val="000000"/>
                <w:sz w:val="18"/>
                <w:szCs w:val="18"/>
              </w:rPr>
              <w:t xml:space="preserve">Age </w:t>
            </w:r>
            <w:r w:rsidR="004E14A6" w:rsidRPr="00C63C32">
              <w:rPr>
                <w:rFonts w:ascii="HelveticaNeue LT 45 Lt" w:hAnsi="HelveticaNeue LT 45 Lt"/>
                <w:color w:val="000000"/>
                <w:sz w:val="18"/>
                <w:szCs w:val="18"/>
              </w:rPr>
              <w:t>36-45</w:t>
            </w:r>
          </w:p>
        </w:tc>
        <w:tc>
          <w:tcPr>
            <w:tcW w:w="1603" w:type="dxa"/>
            <w:vAlign w:val="center"/>
          </w:tcPr>
          <w:p w14:paraId="45C17EBF" w14:textId="4F1E13C3" w:rsidR="004E14A6" w:rsidRPr="00C63C32" w:rsidRDefault="00C63C32" w:rsidP="000030DC">
            <w:pPr>
              <w:pStyle w:val="Ryderheading"/>
              <w:jc w:val="center"/>
              <w:rPr>
                <w:rFonts w:ascii="HelveticaNeue LT 45 Lt" w:hAnsi="HelveticaNeue LT 45 Lt"/>
                <w:color w:val="000000"/>
                <w:sz w:val="18"/>
                <w:szCs w:val="18"/>
              </w:rPr>
            </w:pPr>
            <w:r w:rsidRPr="00C63C32">
              <w:rPr>
                <w:rFonts w:ascii="HelveticaNeue LT 45 Lt" w:hAnsi="HelveticaNeue LT 45 Lt"/>
                <w:color w:val="000000"/>
                <w:sz w:val="18"/>
                <w:szCs w:val="18"/>
              </w:rPr>
              <w:t xml:space="preserve">Age </w:t>
            </w:r>
            <w:r w:rsidR="004E14A6" w:rsidRPr="00C63C32">
              <w:rPr>
                <w:rFonts w:ascii="HelveticaNeue LT 45 Lt" w:hAnsi="HelveticaNeue LT 45 Lt"/>
                <w:color w:val="000000"/>
                <w:sz w:val="18"/>
                <w:szCs w:val="18"/>
              </w:rPr>
              <w:t>46-55</w:t>
            </w:r>
          </w:p>
        </w:tc>
        <w:tc>
          <w:tcPr>
            <w:tcW w:w="1604" w:type="dxa"/>
            <w:gridSpan w:val="3"/>
            <w:vAlign w:val="center"/>
          </w:tcPr>
          <w:p w14:paraId="4D30D32C" w14:textId="4FE8FFAC" w:rsidR="004E14A6" w:rsidRPr="00C63C32" w:rsidRDefault="00C63C32" w:rsidP="000030DC">
            <w:pPr>
              <w:pStyle w:val="Ryderheading"/>
              <w:jc w:val="center"/>
              <w:rPr>
                <w:rFonts w:ascii="HelveticaNeue LT 45 Lt" w:hAnsi="HelveticaNeue LT 45 Lt"/>
                <w:color w:val="000000"/>
                <w:sz w:val="18"/>
                <w:szCs w:val="18"/>
              </w:rPr>
            </w:pPr>
            <w:r w:rsidRPr="00C63C32">
              <w:rPr>
                <w:rFonts w:ascii="HelveticaNeue LT 45 Lt" w:hAnsi="HelveticaNeue LT 45 Lt"/>
                <w:color w:val="000000"/>
                <w:sz w:val="18"/>
                <w:szCs w:val="18"/>
              </w:rPr>
              <w:t xml:space="preserve">Age </w:t>
            </w:r>
            <w:r w:rsidR="00C2115F" w:rsidRPr="00C63C32">
              <w:rPr>
                <w:rFonts w:ascii="HelveticaNeue LT 45 Lt" w:hAnsi="HelveticaNeue LT 45 Lt"/>
                <w:color w:val="000000"/>
                <w:sz w:val="18"/>
                <w:szCs w:val="18"/>
              </w:rPr>
              <w:t>56-65</w:t>
            </w:r>
          </w:p>
        </w:tc>
        <w:tc>
          <w:tcPr>
            <w:tcW w:w="1472" w:type="dxa"/>
            <w:vAlign w:val="center"/>
          </w:tcPr>
          <w:p w14:paraId="5A95C2DC" w14:textId="38A54F8A" w:rsidR="004E14A6" w:rsidRPr="00C63C32" w:rsidRDefault="00C63C32" w:rsidP="000030DC">
            <w:pPr>
              <w:pStyle w:val="Ryderheading"/>
              <w:jc w:val="center"/>
              <w:rPr>
                <w:rFonts w:ascii="HelveticaNeue LT 45 Lt" w:hAnsi="HelveticaNeue LT 45 Lt"/>
                <w:color w:val="000000"/>
                <w:sz w:val="18"/>
                <w:szCs w:val="18"/>
              </w:rPr>
            </w:pPr>
            <w:r w:rsidRPr="00C63C32">
              <w:rPr>
                <w:rFonts w:ascii="HelveticaNeue LT 45 Lt" w:hAnsi="HelveticaNeue LT 45 Lt"/>
                <w:color w:val="000000"/>
                <w:sz w:val="18"/>
                <w:szCs w:val="18"/>
              </w:rPr>
              <w:t xml:space="preserve">Age </w:t>
            </w:r>
            <w:r w:rsidR="00C2115F" w:rsidRPr="00C63C32">
              <w:rPr>
                <w:rFonts w:ascii="HelveticaNeue LT 45 Lt" w:hAnsi="HelveticaNeue LT 45 Lt"/>
                <w:color w:val="000000"/>
                <w:sz w:val="18"/>
                <w:szCs w:val="18"/>
              </w:rPr>
              <w:t>66+</w:t>
            </w:r>
          </w:p>
        </w:tc>
      </w:tr>
      <w:tr w:rsidR="00C2115F" w14:paraId="725482F3" w14:textId="77777777" w:rsidTr="00A6156E">
        <w:trPr>
          <w:trHeight w:val="335"/>
        </w:trPr>
        <w:tc>
          <w:tcPr>
            <w:tcW w:w="1606" w:type="dxa"/>
            <w:gridSpan w:val="2"/>
            <w:vAlign w:val="center"/>
          </w:tcPr>
          <w:p w14:paraId="4309352D" w14:textId="77777777" w:rsidR="00C2115F" w:rsidRPr="00A6156E" w:rsidRDefault="00C2115F" w:rsidP="000030DC">
            <w:pPr>
              <w:pStyle w:val="Ryderheading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04" w:type="dxa"/>
            <w:gridSpan w:val="3"/>
            <w:vAlign w:val="center"/>
          </w:tcPr>
          <w:p w14:paraId="5349E998" w14:textId="77777777" w:rsidR="00C2115F" w:rsidRPr="00A6156E" w:rsidRDefault="00C2115F" w:rsidP="000030DC">
            <w:pPr>
              <w:pStyle w:val="Ryderheading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09" w:type="dxa"/>
            <w:vAlign w:val="center"/>
          </w:tcPr>
          <w:p w14:paraId="55935BC9" w14:textId="77777777" w:rsidR="00C2115F" w:rsidRPr="00A6156E" w:rsidRDefault="00C2115F" w:rsidP="000030DC">
            <w:pPr>
              <w:pStyle w:val="Ryderheading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vAlign w:val="center"/>
          </w:tcPr>
          <w:p w14:paraId="1135199F" w14:textId="77777777" w:rsidR="00C2115F" w:rsidRPr="00A6156E" w:rsidRDefault="00C2115F" w:rsidP="000030DC">
            <w:pPr>
              <w:pStyle w:val="Ryderheading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04" w:type="dxa"/>
            <w:gridSpan w:val="3"/>
            <w:vAlign w:val="center"/>
          </w:tcPr>
          <w:p w14:paraId="3D2495F2" w14:textId="77777777" w:rsidR="00C2115F" w:rsidRPr="00A6156E" w:rsidRDefault="00C2115F" w:rsidP="000030DC">
            <w:pPr>
              <w:pStyle w:val="Ryderheading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72" w:type="dxa"/>
            <w:vAlign w:val="center"/>
          </w:tcPr>
          <w:p w14:paraId="3F992CB2" w14:textId="77777777" w:rsidR="00C2115F" w:rsidRPr="00A6156E" w:rsidRDefault="00C2115F" w:rsidP="000030DC">
            <w:pPr>
              <w:pStyle w:val="Ryderheading"/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7B7C5DEE" w14:textId="77777777" w:rsidR="00880A6F" w:rsidRPr="00A6156E" w:rsidRDefault="00880A6F" w:rsidP="008634DF">
      <w:pPr>
        <w:rPr>
          <w:rFonts w:ascii="HelveticaNeue LT 45 Lt" w:hAnsi="HelveticaNeue LT 45 Lt" w:cstheme="minorHAnsi"/>
          <w:szCs w:val="20"/>
        </w:rPr>
      </w:pPr>
    </w:p>
    <w:p w14:paraId="1F895A59" w14:textId="3FDCDAB5" w:rsidR="008E0495" w:rsidRPr="00A6156E" w:rsidRDefault="0051031B" w:rsidP="75252B1D">
      <w:pPr>
        <w:rPr>
          <w:rFonts w:ascii="HelveticaNeue LT 45 Lt" w:hAnsi="HelveticaNeue LT 45 Lt"/>
        </w:rPr>
      </w:pPr>
      <w:r w:rsidRPr="00A6156E">
        <w:rPr>
          <w:rFonts w:ascii="HelveticaNeue LT 45 Lt" w:hAnsi="HelveticaNeue LT 45 Lt"/>
        </w:rPr>
        <w:t xml:space="preserve">Please return by </w:t>
      </w:r>
      <w:r w:rsidR="006F430D" w:rsidRPr="00C63C32">
        <w:rPr>
          <w:rFonts w:ascii="HelveticaNeue LT 75 Bold" w:hAnsi="HelveticaNeue LT 75 Bold"/>
        </w:rPr>
        <w:t>24</w:t>
      </w:r>
      <w:r w:rsidRPr="00C63C32">
        <w:rPr>
          <w:rFonts w:ascii="HelveticaNeue LT 75 Bold" w:hAnsi="HelveticaNeue LT 75 Bold"/>
        </w:rPr>
        <w:t xml:space="preserve"> J</w:t>
      </w:r>
      <w:r w:rsidR="006F430D" w:rsidRPr="00C63C32">
        <w:rPr>
          <w:rFonts w:ascii="HelveticaNeue LT 75 Bold" w:hAnsi="HelveticaNeue LT 75 Bold"/>
        </w:rPr>
        <w:t>une</w:t>
      </w:r>
      <w:r w:rsidRPr="00C63C32">
        <w:rPr>
          <w:rFonts w:ascii="HelveticaNeue LT 75 Bold" w:hAnsi="HelveticaNeue LT 75 Bold"/>
        </w:rPr>
        <w:t xml:space="preserve"> 202</w:t>
      </w:r>
      <w:r w:rsidR="006F430D" w:rsidRPr="00C63C32">
        <w:rPr>
          <w:rFonts w:ascii="HelveticaNeue LT 75 Bold" w:hAnsi="HelveticaNeue LT 75 Bold"/>
        </w:rPr>
        <w:t>2</w:t>
      </w:r>
      <w:r w:rsidRPr="00A6156E">
        <w:rPr>
          <w:rFonts w:ascii="HelveticaNeue LT 45 Lt" w:hAnsi="HelveticaNeue LT 45 Lt"/>
        </w:rPr>
        <w:t xml:space="preserve"> to</w:t>
      </w:r>
      <w:r w:rsidR="00E35981" w:rsidRPr="00A6156E">
        <w:rPr>
          <w:rFonts w:ascii="HelveticaNeue LT 45 Lt" w:hAnsi="HelveticaNeue LT 45 Lt"/>
        </w:rPr>
        <w:t>:</w:t>
      </w:r>
      <w:r w:rsidR="00BB5F92" w:rsidRPr="00A6156E">
        <w:rPr>
          <w:rFonts w:ascii="HelveticaNeue LT 45 Lt" w:hAnsi="HelveticaNeue LT 45 Lt"/>
        </w:rPr>
        <w:t xml:space="preserve"> </w:t>
      </w:r>
      <w:r w:rsidRPr="00A6156E">
        <w:rPr>
          <w:rFonts w:ascii="HelveticaNeue LT 45 Lt" w:hAnsi="HelveticaNeue LT 45 Lt"/>
        </w:rPr>
        <w:t xml:space="preserve">Barra and Vatersay Community Campus Consultation, </w:t>
      </w:r>
      <w:r w:rsidR="00BB5F92" w:rsidRPr="00A6156E">
        <w:rPr>
          <w:rFonts w:ascii="HelveticaNeue LT 45 Lt" w:hAnsi="HelveticaNeue LT 45 Lt"/>
        </w:rPr>
        <w:br/>
      </w:r>
      <w:proofErr w:type="spellStart"/>
      <w:r w:rsidRPr="00A6156E">
        <w:rPr>
          <w:rFonts w:ascii="HelveticaNeue LT 45 Lt" w:hAnsi="HelveticaNeue LT 45 Lt"/>
          <w:color w:val="333333"/>
          <w:shd w:val="clear" w:color="auto" w:fill="FFFFFF"/>
        </w:rPr>
        <w:t>Comhairle</w:t>
      </w:r>
      <w:proofErr w:type="spellEnd"/>
      <w:r w:rsidRPr="00A6156E">
        <w:rPr>
          <w:rFonts w:ascii="HelveticaNeue LT 45 Lt" w:hAnsi="HelveticaNeue LT 45 Lt"/>
          <w:color w:val="333333"/>
          <w:shd w:val="clear" w:color="auto" w:fill="FFFFFF"/>
        </w:rPr>
        <w:t xml:space="preserve"> nan </w:t>
      </w:r>
      <w:proofErr w:type="spellStart"/>
      <w:r w:rsidRPr="00A6156E">
        <w:rPr>
          <w:rFonts w:ascii="HelveticaNeue LT 45 Lt" w:hAnsi="HelveticaNeue LT 45 Lt"/>
          <w:color w:val="333333"/>
          <w:shd w:val="clear" w:color="auto" w:fill="FFFFFF"/>
        </w:rPr>
        <w:t>Eilean</w:t>
      </w:r>
      <w:proofErr w:type="spellEnd"/>
      <w:r w:rsidRPr="00A6156E">
        <w:rPr>
          <w:rFonts w:ascii="HelveticaNeue LT 45 Lt" w:hAnsi="HelveticaNeue LT 45 Lt"/>
          <w:color w:val="333333"/>
          <w:shd w:val="clear" w:color="auto" w:fill="FFFFFF"/>
        </w:rPr>
        <w:t xml:space="preserve"> </w:t>
      </w:r>
      <w:proofErr w:type="spellStart"/>
      <w:r w:rsidRPr="00A6156E">
        <w:rPr>
          <w:rFonts w:ascii="HelveticaNeue LT 45 Lt" w:hAnsi="HelveticaNeue LT 45 Lt"/>
          <w:color w:val="333333"/>
          <w:shd w:val="clear" w:color="auto" w:fill="FFFFFF"/>
        </w:rPr>
        <w:t>Siar</w:t>
      </w:r>
      <w:proofErr w:type="spellEnd"/>
      <w:r w:rsidRPr="00A6156E">
        <w:rPr>
          <w:rFonts w:ascii="HelveticaNeue LT 45 Lt" w:hAnsi="HelveticaNeue LT 45 Lt"/>
          <w:color w:val="333333"/>
          <w:shd w:val="clear" w:color="auto" w:fill="FFFFFF"/>
        </w:rPr>
        <w:t>, Council Offices, Castlebay, Isle of Barra, HS9 5XD</w:t>
      </w:r>
      <w:r w:rsidRPr="00A6156E">
        <w:rPr>
          <w:rFonts w:ascii="HelveticaNeue LT 45 Lt" w:hAnsi="HelveticaNeue LT 45 Lt"/>
        </w:rPr>
        <w:t xml:space="preserve"> </w:t>
      </w:r>
      <w:r w:rsidR="6CE79FBD" w:rsidRPr="00A6156E">
        <w:rPr>
          <w:rFonts w:ascii="HelveticaNeue LT 45 Lt" w:hAnsi="HelveticaNeue LT 45 Lt"/>
        </w:rPr>
        <w:t>o</w:t>
      </w:r>
      <w:r w:rsidRPr="00A6156E">
        <w:rPr>
          <w:rFonts w:ascii="HelveticaNeue LT 45 Lt" w:hAnsi="HelveticaNeue LT 45 Lt"/>
        </w:rPr>
        <w:t>r email to</w:t>
      </w:r>
      <w:r w:rsidR="00E35981" w:rsidRPr="00A6156E">
        <w:rPr>
          <w:rFonts w:ascii="HelveticaNeue LT 45 Lt" w:hAnsi="HelveticaNeue LT 45 Lt"/>
        </w:rPr>
        <w:t xml:space="preserve">: </w:t>
      </w:r>
      <w:hyperlink r:id="rId12">
        <w:r w:rsidR="00E35981" w:rsidRPr="00A6156E">
          <w:rPr>
            <w:rStyle w:val="Hyperlink"/>
            <w:rFonts w:ascii="HelveticaNeue LT 45 Lt" w:eastAsiaTheme="majorEastAsia" w:hAnsi="HelveticaNeue LT 45 Lt"/>
          </w:rPr>
          <w:t>investmentdelivery@cne-siar.gov.uk</w:t>
        </w:r>
      </w:hyperlink>
      <w:r w:rsidRPr="00A6156E">
        <w:rPr>
          <w:rFonts w:ascii="HelveticaNeue LT 45 Lt" w:hAnsi="HelveticaNeue LT 45 Lt"/>
        </w:rPr>
        <w:t xml:space="preserve"> </w:t>
      </w:r>
      <w:r w:rsidR="00805836" w:rsidRPr="00A6156E">
        <w:rPr>
          <w:rFonts w:ascii="HelveticaNeue LT 45 Lt" w:hAnsi="HelveticaNeue LT 45 Lt"/>
        </w:rPr>
        <w:t xml:space="preserve"> Thank you for your time.</w:t>
      </w:r>
    </w:p>
    <w:sectPr w:rsidR="008E0495" w:rsidRPr="00A6156E" w:rsidSect="00ED75C2">
      <w:headerReference w:type="default" r:id="rId13"/>
      <w:pgSz w:w="11906" w:h="16838" w:code="9"/>
      <w:pgMar w:top="1134" w:right="1134" w:bottom="1134" w:left="1134" w:header="34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B14DF" w14:textId="77777777" w:rsidR="00D35704" w:rsidRDefault="00D35704" w:rsidP="00950666">
      <w:r>
        <w:separator/>
      </w:r>
    </w:p>
  </w:endnote>
  <w:endnote w:type="continuationSeparator" w:id="0">
    <w:p w14:paraId="08523074" w14:textId="77777777" w:rsidR="00D35704" w:rsidRDefault="00D35704" w:rsidP="00950666">
      <w:r>
        <w:continuationSeparator/>
      </w:r>
    </w:p>
  </w:endnote>
  <w:endnote w:type="continuationNotice" w:id="1">
    <w:p w14:paraId="73418365" w14:textId="77777777" w:rsidR="00D35704" w:rsidRDefault="00D3570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E5662840-0E3E-484D-B1BB-FB34BE43FDE0}"/>
    <w:embedBold r:id="rId2" w:fontKey="{92DFD064-3A0C-480F-94B4-BC0DF6AD8439}"/>
    <w:embedItalic r:id="rId3" w:fontKey="{47148BBB-FD92-4C97-946A-4FA68B82B223}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4" w:fontKey="{7FBE77A8-EE41-40E4-B7EF-254BD6808983}"/>
    <w:embedBold r:id="rId5" w:fontKey="{C6D0F246-6C51-48B8-8C56-B88ABCE0E388}"/>
    <w:embedItalic r:id="rId6" w:fontKey="{3F9967FC-F9A7-4A2C-8DD1-48CF550CBCDE}"/>
    <w:embedBoldItalic r:id="rId7" w:fontKey="{0CC95B6D-511A-45CC-AB84-70DBFA9DCB34}"/>
  </w:font>
  <w:font w:name="Myriad Pro Cond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mercialPi BT">
    <w:panose1 w:val="05020102010206080802"/>
    <w:charset w:val="02"/>
    <w:family w:val="roman"/>
    <w:pitch w:val="variable"/>
    <w:sig w:usb0="00000000" w:usb1="10000000" w:usb2="00000000" w:usb3="00000000" w:csb0="80000000" w:csb1="00000000"/>
    <w:embedRegular r:id="rId8" w:fontKey="{0F2FCD2E-A2B8-40DD-A11A-D4061FED6F07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374DED85-8FBA-47B3-8BA7-75A6AAF980B0}"/>
  </w:font>
  <w:font w:name="Source Sans Pro Light">
    <w:charset w:val="00"/>
    <w:family w:val="swiss"/>
    <w:pitch w:val="variable"/>
    <w:sig w:usb0="600002F7" w:usb1="02000001" w:usb2="00000000" w:usb3="00000000" w:csb0="0000019F" w:csb1="00000000"/>
    <w:embedRegular r:id="rId10" w:fontKey="{6938AA8E-156B-437D-BCFF-870D0E78A73E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1" w:fontKey="{2E48B00E-8FF6-41A0-A69B-1DE9F6C23B00}"/>
  </w:font>
  <w:font w:name="HelveticaNeue LT 75 Bold">
    <w:altName w:val="Arial"/>
    <w:panose1 w:val="02000803050000020004"/>
    <w:charset w:val="00"/>
    <w:family w:val="auto"/>
    <w:pitch w:val="variable"/>
    <w:sig w:usb0="80000027" w:usb1="00000000" w:usb2="00000000" w:usb3="00000000" w:csb0="00000001" w:csb1="00000000"/>
    <w:embedRegular r:id="rId12" w:fontKey="{D728660F-81AE-4503-A90A-E11DF4409FC3}"/>
    <w:embedBold r:id="rId13" w:fontKey="{C24D4CBF-491C-48E8-B7D3-C651792D77A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4" w:fontKey="{161B3633-9417-4BD8-BC88-B9BAB5A9DA97}"/>
  </w:font>
  <w:font w:name="HelveticaNeue LT 45 Lt">
    <w:panose1 w:val="020B0404020002020204"/>
    <w:charset w:val="00"/>
    <w:family w:val="swiss"/>
    <w:pitch w:val="variable"/>
    <w:sig w:usb0="80000027" w:usb1="00000000" w:usb2="00000000" w:usb3="00000000" w:csb0="00000001" w:csb1="00000000"/>
    <w:embedRegular r:id="rId15" w:fontKey="{FA277C8E-2274-4367-AA8B-3988794028A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E66F0" w14:textId="77777777" w:rsidR="00D35704" w:rsidRDefault="00D35704" w:rsidP="00950666">
      <w:r>
        <w:separator/>
      </w:r>
    </w:p>
  </w:footnote>
  <w:footnote w:type="continuationSeparator" w:id="0">
    <w:p w14:paraId="1FF6DE52" w14:textId="77777777" w:rsidR="00D35704" w:rsidRDefault="00D35704" w:rsidP="00950666">
      <w:r>
        <w:continuationSeparator/>
      </w:r>
    </w:p>
  </w:footnote>
  <w:footnote w:type="continuationNotice" w:id="1">
    <w:p w14:paraId="26D4C978" w14:textId="77777777" w:rsidR="00D35704" w:rsidRDefault="00D3570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707AF" w14:textId="5EEF09D5" w:rsidR="00FB5D28" w:rsidRPr="00126798" w:rsidRDefault="00FB5D28" w:rsidP="00E32F1F">
    <w:pPr>
      <w:pStyle w:val="Header"/>
      <w:tabs>
        <w:tab w:val="clear" w:pos="4513"/>
        <w:tab w:val="clear" w:pos="9026"/>
      </w:tabs>
      <w:rPr>
        <w:rFonts w:ascii="Source Sans Pro Light" w:hAnsi="Source Sans Pro Light"/>
        <w:color w:val="00B1FC" w:themeColor="text1" w:themeTint="A6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3" type="#_x0000_t75" style="width:68.4pt;height:35.4pt;visibility:visible" o:bullet="t">
        <v:imagedata r:id="rId1" o:title="Robertson_masterlogo_floating"/>
      </v:shape>
    </w:pict>
  </w:numPicBullet>
  <w:abstractNum w:abstractNumId="0" w15:restartNumberingAfterBreak="0">
    <w:nsid w:val="055F4FC5"/>
    <w:multiLevelType w:val="hybridMultilevel"/>
    <w:tmpl w:val="FEF6D23E"/>
    <w:lvl w:ilvl="0" w:tplc="52DE75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1581B"/>
    <w:multiLevelType w:val="hybridMultilevel"/>
    <w:tmpl w:val="B84CB742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E754AA2"/>
    <w:multiLevelType w:val="hybridMultilevel"/>
    <w:tmpl w:val="B77CA548"/>
    <w:lvl w:ilvl="0" w:tplc="5484C9C8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932626"/>
    <w:multiLevelType w:val="hybridMultilevel"/>
    <w:tmpl w:val="9BE04D76"/>
    <w:lvl w:ilvl="0" w:tplc="2BE0A440">
      <w:start w:val="1"/>
      <w:numFmt w:val="bullet"/>
      <w:pStyle w:val="Bullets2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5A135FCA"/>
    <w:multiLevelType w:val="hybridMultilevel"/>
    <w:tmpl w:val="26E817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0775F9"/>
    <w:multiLevelType w:val="hybridMultilevel"/>
    <w:tmpl w:val="5706D9A0"/>
    <w:lvl w:ilvl="0" w:tplc="52DE75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E45F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F6DC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BC27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74A5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9240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D045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36C9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7E9B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7F1652AC"/>
    <w:multiLevelType w:val="hybridMultilevel"/>
    <w:tmpl w:val="D38C4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531526">
    <w:abstractNumId w:val="2"/>
  </w:num>
  <w:num w:numId="2" w16cid:durableId="32848550">
    <w:abstractNumId w:val="1"/>
  </w:num>
  <w:num w:numId="3" w16cid:durableId="1136681067">
    <w:abstractNumId w:val="3"/>
  </w:num>
  <w:num w:numId="4" w16cid:durableId="1370912245">
    <w:abstractNumId w:val="2"/>
  </w:num>
  <w:num w:numId="5" w16cid:durableId="1537964053">
    <w:abstractNumId w:val="5"/>
  </w:num>
  <w:num w:numId="6" w16cid:durableId="1245989353">
    <w:abstractNumId w:val="0"/>
  </w:num>
  <w:num w:numId="7" w16cid:durableId="337805173">
    <w:abstractNumId w:val="4"/>
  </w:num>
  <w:num w:numId="8" w16cid:durableId="1039547311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1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>
      <o:colormru v:ext="edit" colors="#dccda3,#005173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E68"/>
    <w:rsid w:val="000030DC"/>
    <w:rsid w:val="000059FE"/>
    <w:rsid w:val="00007BBA"/>
    <w:rsid w:val="00014928"/>
    <w:rsid w:val="00015128"/>
    <w:rsid w:val="00020D7F"/>
    <w:rsid w:val="00023C38"/>
    <w:rsid w:val="00027407"/>
    <w:rsid w:val="000331A1"/>
    <w:rsid w:val="00034641"/>
    <w:rsid w:val="000356BA"/>
    <w:rsid w:val="00035DB2"/>
    <w:rsid w:val="00036047"/>
    <w:rsid w:val="000361B9"/>
    <w:rsid w:val="00037034"/>
    <w:rsid w:val="0004033B"/>
    <w:rsid w:val="00040499"/>
    <w:rsid w:val="00050CE3"/>
    <w:rsid w:val="00055932"/>
    <w:rsid w:val="00055CFD"/>
    <w:rsid w:val="000620EB"/>
    <w:rsid w:val="00062F9C"/>
    <w:rsid w:val="00066BD2"/>
    <w:rsid w:val="00067E72"/>
    <w:rsid w:val="000708D9"/>
    <w:rsid w:val="00070F04"/>
    <w:rsid w:val="000735C2"/>
    <w:rsid w:val="00076363"/>
    <w:rsid w:val="00076DB7"/>
    <w:rsid w:val="00080525"/>
    <w:rsid w:val="000828D5"/>
    <w:rsid w:val="00084141"/>
    <w:rsid w:val="000861FE"/>
    <w:rsid w:val="00090A84"/>
    <w:rsid w:val="000913A7"/>
    <w:rsid w:val="00091E52"/>
    <w:rsid w:val="00091F14"/>
    <w:rsid w:val="00093922"/>
    <w:rsid w:val="000A1716"/>
    <w:rsid w:val="000A51B9"/>
    <w:rsid w:val="000A7E66"/>
    <w:rsid w:val="000B58C0"/>
    <w:rsid w:val="000B7DB0"/>
    <w:rsid w:val="000C3E7B"/>
    <w:rsid w:val="000C59FA"/>
    <w:rsid w:val="000C6BBE"/>
    <w:rsid w:val="000D2E02"/>
    <w:rsid w:val="000D2F62"/>
    <w:rsid w:val="000D3985"/>
    <w:rsid w:val="000D6180"/>
    <w:rsid w:val="000D6D9E"/>
    <w:rsid w:val="000D7617"/>
    <w:rsid w:val="000D7970"/>
    <w:rsid w:val="000E0C46"/>
    <w:rsid w:val="000E26D5"/>
    <w:rsid w:val="000E65F5"/>
    <w:rsid w:val="000E66B2"/>
    <w:rsid w:val="000E6892"/>
    <w:rsid w:val="000F3F32"/>
    <w:rsid w:val="000F511E"/>
    <w:rsid w:val="00100938"/>
    <w:rsid w:val="00101FFC"/>
    <w:rsid w:val="0010344D"/>
    <w:rsid w:val="001040AF"/>
    <w:rsid w:val="0010428B"/>
    <w:rsid w:val="00104A73"/>
    <w:rsid w:val="00104FBE"/>
    <w:rsid w:val="00112354"/>
    <w:rsid w:val="00116DE6"/>
    <w:rsid w:val="0012153E"/>
    <w:rsid w:val="00121583"/>
    <w:rsid w:val="00122B5F"/>
    <w:rsid w:val="00123703"/>
    <w:rsid w:val="00126798"/>
    <w:rsid w:val="00126C20"/>
    <w:rsid w:val="001320D6"/>
    <w:rsid w:val="00136C46"/>
    <w:rsid w:val="00146958"/>
    <w:rsid w:val="0014796F"/>
    <w:rsid w:val="001621A0"/>
    <w:rsid w:val="00163EE4"/>
    <w:rsid w:val="00165A63"/>
    <w:rsid w:val="00166797"/>
    <w:rsid w:val="00166B88"/>
    <w:rsid w:val="00167D21"/>
    <w:rsid w:val="001758CE"/>
    <w:rsid w:val="001773EA"/>
    <w:rsid w:val="00181C51"/>
    <w:rsid w:val="00183908"/>
    <w:rsid w:val="00186442"/>
    <w:rsid w:val="0018737E"/>
    <w:rsid w:val="00187E34"/>
    <w:rsid w:val="00195358"/>
    <w:rsid w:val="00196C37"/>
    <w:rsid w:val="00196D16"/>
    <w:rsid w:val="00197BFF"/>
    <w:rsid w:val="001A0981"/>
    <w:rsid w:val="001A0CD8"/>
    <w:rsid w:val="001B5095"/>
    <w:rsid w:val="001B537D"/>
    <w:rsid w:val="001B60F7"/>
    <w:rsid w:val="001B6494"/>
    <w:rsid w:val="001B7F65"/>
    <w:rsid w:val="001C0711"/>
    <w:rsid w:val="001C1D0F"/>
    <w:rsid w:val="001C3D11"/>
    <w:rsid w:val="001C4DA1"/>
    <w:rsid w:val="001C6BA9"/>
    <w:rsid w:val="001D1D93"/>
    <w:rsid w:val="001D5F0D"/>
    <w:rsid w:val="001D731D"/>
    <w:rsid w:val="001E03B3"/>
    <w:rsid w:val="001E5A99"/>
    <w:rsid w:val="001F088D"/>
    <w:rsid w:val="001F13FC"/>
    <w:rsid w:val="001F1BB9"/>
    <w:rsid w:val="001F3694"/>
    <w:rsid w:val="001F6BD9"/>
    <w:rsid w:val="002006F3"/>
    <w:rsid w:val="00202156"/>
    <w:rsid w:val="0020382E"/>
    <w:rsid w:val="0021084F"/>
    <w:rsid w:val="00211301"/>
    <w:rsid w:val="0021131C"/>
    <w:rsid w:val="0021197B"/>
    <w:rsid w:val="002125A9"/>
    <w:rsid w:val="002126EA"/>
    <w:rsid w:val="00223DE8"/>
    <w:rsid w:val="002273B3"/>
    <w:rsid w:val="00230F87"/>
    <w:rsid w:val="002336DF"/>
    <w:rsid w:val="00234AA0"/>
    <w:rsid w:val="00234D08"/>
    <w:rsid w:val="002419DB"/>
    <w:rsid w:val="00241CE7"/>
    <w:rsid w:val="00244310"/>
    <w:rsid w:val="00255E46"/>
    <w:rsid w:val="0025609A"/>
    <w:rsid w:val="002606BE"/>
    <w:rsid w:val="00261BA0"/>
    <w:rsid w:val="00264B1C"/>
    <w:rsid w:val="002662DB"/>
    <w:rsid w:val="0026693B"/>
    <w:rsid w:val="002704AA"/>
    <w:rsid w:val="002766F2"/>
    <w:rsid w:val="0027715C"/>
    <w:rsid w:val="002824A5"/>
    <w:rsid w:val="0028292C"/>
    <w:rsid w:val="002829AD"/>
    <w:rsid w:val="00283156"/>
    <w:rsid w:val="00285CEC"/>
    <w:rsid w:val="00296904"/>
    <w:rsid w:val="002A5926"/>
    <w:rsid w:val="002B19C5"/>
    <w:rsid w:val="002B2A24"/>
    <w:rsid w:val="002B641C"/>
    <w:rsid w:val="002C0B4D"/>
    <w:rsid w:val="002C2BC0"/>
    <w:rsid w:val="002C34AA"/>
    <w:rsid w:val="002C4178"/>
    <w:rsid w:val="002C479D"/>
    <w:rsid w:val="002C518C"/>
    <w:rsid w:val="002C53EB"/>
    <w:rsid w:val="002C624A"/>
    <w:rsid w:val="002D1D39"/>
    <w:rsid w:val="002D349C"/>
    <w:rsid w:val="002D60FD"/>
    <w:rsid w:val="002D6482"/>
    <w:rsid w:val="002D7355"/>
    <w:rsid w:val="002E039A"/>
    <w:rsid w:val="002E0E64"/>
    <w:rsid w:val="002E1321"/>
    <w:rsid w:val="002E2C5F"/>
    <w:rsid w:val="002E3D44"/>
    <w:rsid w:val="002F19EC"/>
    <w:rsid w:val="002F2315"/>
    <w:rsid w:val="002F2EE6"/>
    <w:rsid w:val="002F34F2"/>
    <w:rsid w:val="003038BD"/>
    <w:rsid w:val="0030417A"/>
    <w:rsid w:val="003052BA"/>
    <w:rsid w:val="00305DD2"/>
    <w:rsid w:val="00305E9D"/>
    <w:rsid w:val="00305F78"/>
    <w:rsid w:val="00306D42"/>
    <w:rsid w:val="003112F3"/>
    <w:rsid w:val="00313E30"/>
    <w:rsid w:val="00324EA8"/>
    <w:rsid w:val="00325735"/>
    <w:rsid w:val="00330526"/>
    <w:rsid w:val="00330986"/>
    <w:rsid w:val="003369D6"/>
    <w:rsid w:val="00341618"/>
    <w:rsid w:val="00341EAA"/>
    <w:rsid w:val="003426CE"/>
    <w:rsid w:val="00345595"/>
    <w:rsid w:val="00346CA7"/>
    <w:rsid w:val="00350A1C"/>
    <w:rsid w:val="003530BC"/>
    <w:rsid w:val="0035412C"/>
    <w:rsid w:val="0035588E"/>
    <w:rsid w:val="0035675E"/>
    <w:rsid w:val="00356849"/>
    <w:rsid w:val="003603FB"/>
    <w:rsid w:val="0036152B"/>
    <w:rsid w:val="003615C4"/>
    <w:rsid w:val="00362F04"/>
    <w:rsid w:val="0036533B"/>
    <w:rsid w:val="003667A9"/>
    <w:rsid w:val="00370BB0"/>
    <w:rsid w:val="003A0A3D"/>
    <w:rsid w:val="003A1346"/>
    <w:rsid w:val="003B141A"/>
    <w:rsid w:val="003B2CAF"/>
    <w:rsid w:val="003B4534"/>
    <w:rsid w:val="003B5089"/>
    <w:rsid w:val="003B645C"/>
    <w:rsid w:val="003D2408"/>
    <w:rsid w:val="003D3061"/>
    <w:rsid w:val="003D4BC4"/>
    <w:rsid w:val="003E0480"/>
    <w:rsid w:val="003E0F99"/>
    <w:rsid w:val="003E114A"/>
    <w:rsid w:val="003E2477"/>
    <w:rsid w:val="003E4237"/>
    <w:rsid w:val="003E4DB5"/>
    <w:rsid w:val="00401DFC"/>
    <w:rsid w:val="004021A6"/>
    <w:rsid w:val="00406F39"/>
    <w:rsid w:val="00406FDA"/>
    <w:rsid w:val="0041152F"/>
    <w:rsid w:val="00414F5D"/>
    <w:rsid w:val="004160A9"/>
    <w:rsid w:val="0041678F"/>
    <w:rsid w:val="00417B3B"/>
    <w:rsid w:val="004212C7"/>
    <w:rsid w:val="00423136"/>
    <w:rsid w:val="004237DF"/>
    <w:rsid w:val="00423DC7"/>
    <w:rsid w:val="00431467"/>
    <w:rsid w:val="00433164"/>
    <w:rsid w:val="0044180F"/>
    <w:rsid w:val="004418C3"/>
    <w:rsid w:val="00445EB9"/>
    <w:rsid w:val="004516E7"/>
    <w:rsid w:val="00454E6C"/>
    <w:rsid w:val="00456E20"/>
    <w:rsid w:val="0045721F"/>
    <w:rsid w:val="00460A37"/>
    <w:rsid w:val="00460F88"/>
    <w:rsid w:val="00464E52"/>
    <w:rsid w:val="00470A28"/>
    <w:rsid w:val="00472102"/>
    <w:rsid w:val="00473138"/>
    <w:rsid w:val="00480826"/>
    <w:rsid w:val="004818B4"/>
    <w:rsid w:val="00482AC6"/>
    <w:rsid w:val="00487650"/>
    <w:rsid w:val="00496781"/>
    <w:rsid w:val="00496A9C"/>
    <w:rsid w:val="004A1C72"/>
    <w:rsid w:val="004A4286"/>
    <w:rsid w:val="004A43A8"/>
    <w:rsid w:val="004A75AC"/>
    <w:rsid w:val="004B74BA"/>
    <w:rsid w:val="004C05FE"/>
    <w:rsid w:val="004C4863"/>
    <w:rsid w:val="004C54F0"/>
    <w:rsid w:val="004C5C70"/>
    <w:rsid w:val="004C62D1"/>
    <w:rsid w:val="004D13A8"/>
    <w:rsid w:val="004D4D70"/>
    <w:rsid w:val="004D582F"/>
    <w:rsid w:val="004D7D1F"/>
    <w:rsid w:val="004E14A6"/>
    <w:rsid w:val="004E398F"/>
    <w:rsid w:val="004E3E68"/>
    <w:rsid w:val="004E5B36"/>
    <w:rsid w:val="004F01D4"/>
    <w:rsid w:val="004F2A86"/>
    <w:rsid w:val="00505288"/>
    <w:rsid w:val="005052D5"/>
    <w:rsid w:val="00507D34"/>
    <w:rsid w:val="0051031B"/>
    <w:rsid w:val="0051196B"/>
    <w:rsid w:val="005126D6"/>
    <w:rsid w:val="005151F2"/>
    <w:rsid w:val="005201BE"/>
    <w:rsid w:val="0052756A"/>
    <w:rsid w:val="00530A77"/>
    <w:rsid w:val="00532232"/>
    <w:rsid w:val="00532729"/>
    <w:rsid w:val="00533313"/>
    <w:rsid w:val="00534012"/>
    <w:rsid w:val="0054000E"/>
    <w:rsid w:val="005469CC"/>
    <w:rsid w:val="00547382"/>
    <w:rsid w:val="00547EA1"/>
    <w:rsid w:val="005536F6"/>
    <w:rsid w:val="00557B14"/>
    <w:rsid w:val="00570A84"/>
    <w:rsid w:val="0057239F"/>
    <w:rsid w:val="00575BDA"/>
    <w:rsid w:val="005772CA"/>
    <w:rsid w:val="00581579"/>
    <w:rsid w:val="00581AED"/>
    <w:rsid w:val="0058254F"/>
    <w:rsid w:val="00585656"/>
    <w:rsid w:val="00586878"/>
    <w:rsid w:val="005904F1"/>
    <w:rsid w:val="00591EF6"/>
    <w:rsid w:val="00594BFC"/>
    <w:rsid w:val="00595017"/>
    <w:rsid w:val="005A2C50"/>
    <w:rsid w:val="005A55E1"/>
    <w:rsid w:val="005A79FA"/>
    <w:rsid w:val="005B2ABE"/>
    <w:rsid w:val="005B424F"/>
    <w:rsid w:val="005B7126"/>
    <w:rsid w:val="005C4053"/>
    <w:rsid w:val="005C7338"/>
    <w:rsid w:val="005D156B"/>
    <w:rsid w:val="005E0782"/>
    <w:rsid w:val="005E12E6"/>
    <w:rsid w:val="005E37F6"/>
    <w:rsid w:val="005E656D"/>
    <w:rsid w:val="005E6592"/>
    <w:rsid w:val="005E7D88"/>
    <w:rsid w:val="005F0ACC"/>
    <w:rsid w:val="005F4327"/>
    <w:rsid w:val="005F53F7"/>
    <w:rsid w:val="005F5CA2"/>
    <w:rsid w:val="005F6026"/>
    <w:rsid w:val="005F76A7"/>
    <w:rsid w:val="006007DF"/>
    <w:rsid w:val="00602A67"/>
    <w:rsid w:val="006055EA"/>
    <w:rsid w:val="00614896"/>
    <w:rsid w:val="00620E07"/>
    <w:rsid w:val="006215D0"/>
    <w:rsid w:val="00622DBF"/>
    <w:rsid w:val="0062342C"/>
    <w:rsid w:val="0062422A"/>
    <w:rsid w:val="00625375"/>
    <w:rsid w:val="0062757D"/>
    <w:rsid w:val="00633608"/>
    <w:rsid w:val="006345C4"/>
    <w:rsid w:val="00635DA2"/>
    <w:rsid w:val="0063777C"/>
    <w:rsid w:val="0064612F"/>
    <w:rsid w:val="00646C07"/>
    <w:rsid w:val="00647C03"/>
    <w:rsid w:val="00647D60"/>
    <w:rsid w:val="006627C8"/>
    <w:rsid w:val="0066432D"/>
    <w:rsid w:val="00670665"/>
    <w:rsid w:val="00672094"/>
    <w:rsid w:val="00676D3E"/>
    <w:rsid w:val="00677899"/>
    <w:rsid w:val="00680CCE"/>
    <w:rsid w:val="006813DD"/>
    <w:rsid w:val="00683EFE"/>
    <w:rsid w:val="006847A0"/>
    <w:rsid w:val="006859BA"/>
    <w:rsid w:val="00692362"/>
    <w:rsid w:val="00692C46"/>
    <w:rsid w:val="00693D00"/>
    <w:rsid w:val="00695220"/>
    <w:rsid w:val="006A00DD"/>
    <w:rsid w:val="006A0600"/>
    <w:rsid w:val="006A4A94"/>
    <w:rsid w:val="006A70C5"/>
    <w:rsid w:val="006A7138"/>
    <w:rsid w:val="006B0ABB"/>
    <w:rsid w:val="006B1644"/>
    <w:rsid w:val="006B16EF"/>
    <w:rsid w:val="006C130C"/>
    <w:rsid w:val="006C3255"/>
    <w:rsid w:val="006C33EE"/>
    <w:rsid w:val="006C424A"/>
    <w:rsid w:val="006D2552"/>
    <w:rsid w:val="006D3129"/>
    <w:rsid w:val="006D4556"/>
    <w:rsid w:val="006E0467"/>
    <w:rsid w:val="006E325C"/>
    <w:rsid w:val="006F1CC7"/>
    <w:rsid w:val="006F3D5B"/>
    <w:rsid w:val="006F430D"/>
    <w:rsid w:val="006F55C1"/>
    <w:rsid w:val="006F6A2E"/>
    <w:rsid w:val="006F7E14"/>
    <w:rsid w:val="00700F03"/>
    <w:rsid w:val="00701AB0"/>
    <w:rsid w:val="00703734"/>
    <w:rsid w:val="00706566"/>
    <w:rsid w:val="007135B6"/>
    <w:rsid w:val="00714A71"/>
    <w:rsid w:val="00714E3D"/>
    <w:rsid w:val="00715F1B"/>
    <w:rsid w:val="007218DE"/>
    <w:rsid w:val="00735B3C"/>
    <w:rsid w:val="00735EAB"/>
    <w:rsid w:val="00737335"/>
    <w:rsid w:val="007455D0"/>
    <w:rsid w:val="007471FF"/>
    <w:rsid w:val="00752D5B"/>
    <w:rsid w:val="00755D6B"/>
    <w:rsid w:val="00756BCA"/>
    <w:rsid w:val="00757718"/>
    <w:rsid w:val="007631B3"/>
    <w:rsid w:val="007669E1"/>
    <w:rsid w:val="0077171C"/>
    <w:rsid w:val="007721FC"/>
    <w:rsid w:val="0077329B"/>
    <w:rsid w:val="00775A26"/>
    <w:rsid w:val="00784B8C"/>
    <w:rsid w:val="00785485"/>
    <w:rsid w:val="0078748A"/>
    <w:rsid w:val="00787A56"/>
    <w:rsid w:val="00792273"/>
    <w:rsid w:val="007A4D7B"/>
    <w:rsid w:val="007B021D"/>
    <w:rsid w:val="007B2394"/>
    <w:rsid w:val="007B3ACF"/>
    <w:rsid w:val="007B4B76"/>
    <w:rsid w:val="007B58B3"/>
    <w:rsid w:val="007B5981"/>
    <w:rsid w:val="007B649C"/>
    <w:rsid w:val="007C201F"/>
    <w:rsid w:val="007C5C22"/>
    <w:rsid w:val="007D0DE4"/>
    <w:rsid w:val="007D5620"/>
    <w:rsid w:val="007D699E"/>
    <w:rsid w:val="007D76EF"/>
    <w:rsid w:val="007D76FC"/>
    <w:rsid w:val="007D7FE5"/>
    <w:rsid w:val="007E0FB5"/>
    <w:rsid w:val="007E3539"/>
    <w:rsid w:val="007E4927"/>
    <w:rsid w:val="007E64F2"/>
    <w:rsid w:val="007E6BB8"/>
    <w:rsid w:val="007F5DEE"/>
    <w:rsid w:val="007F6FCD"/>
    <w:rsid w:val="007F743A"/>
    <w:rsid w:val="007F752E"/>
    <w:rsid w:val="007F7845"/>
    <w:rsid w:val="00800F5C"/>
    <w:rsid w:val="00805836"/>
    <w:rsid w:val="00805C26"/>
    <w:rsid w:val="00807048"/>
    <w:rsid w:val="0080748B"/>
    <w:rsid w:val="00807836"/>
    <w:rsid w:val="00807D25"/>
    <w:rsid w:val="00817651"/>
    <w:rsid w:val="00821E14"/>
    <w:rsid w:val="0082530E"/>
    <w:rsid w:val="008304E4"/>
    <w:rsid w:val="00832016"/>
    <w:rsid w:val="00833BAA"/>
    <w:rsid w:val="00833D39"/>
    <w:rsid w:val="00834D9D"/>
    <w:rsid w:val="008415F8"/>
    <w:rsid w:val="0084223D"/>
    <w:rsid w:val="00843187"/>
    <w:rsid w:val="008435C0"/>
    <w:rsid w:val="00844A84"/>
    <w:rsid w:val="008472B8"/>
    <w:rsid w:val="00851DCA"/>
    <w:rsid w:val="00852F89"/>
    <w:rsid w:val="00853016"/>
    <w:rsid w:val="008533CE"/>
    <w:rsid w:val="00861A4C"/>
    <w:rsid w:val="008634DF"/>
    <w:rsid w:val="00864206"/>
    <w:rsid w:val="00867063"/>
    <w:rsid w:val="0087075D"/>
    <w:rsid w:val="0087440F"/>
    <w:rsid w:val="00876637"/>
    <w:rsid w:val="00880A6F"/>
    <w:rsid w:val="00880D26"/>
    <w:rsid w:val="008828EC"/>
    <w:rsid w:val="00883E66"/>
    <w:rsid w:val="00885328"/>
    <w:rsid w:val="00891A22"/>
    <w:rsid w:val="00895957"/>
    <w:rsid w:val="008969B1"/>
    <w:rsid w:val="00897DB2"/>
    <w:rsid w:val="008A185D"/>
    <w:rsid w:val="008A2C5B"/>
    <w:rsid w:val="008A5893"/>
    <w:rsid w:val="008A5EEF"/>
    <w:rsid w:val="008A7150"/>
    <w:rsid w:val="008A7AB5"/>
    <w:rsid w:val="008B19A6"/>
    <w:rsid w:val="008B1DD5"/>
    <w:rsid w:val="008B4192"/>
    <w:rsid w:val="008C0557"/>
    <w:rsid w:val="008C0B78"/>
    <w:rsid w:val="008C15AC"/>
    <w:rsid w:val="008C3DDB"/>
    <w:rsid w:val="008C597D"/>
    <w:rsid w:val="008D41B3"/>
    <w:rsid w:val="008D753F"/>
    <w:rsid w:val="008E0495"/>
    <w:rsid w:val="008E35CD"/>
    <w:rsid w:val="008E3C81"/>
    <w:rsid w:val="008E66FF"/>
    <w:rsid w:val="008F379C"/>
    <w:rsid w:val="008F57B9"/>
    <w:rsid w:val="008F6F71"/>
    <w:rsid w:val="008F7ED5"/>
    <w:rsid w:val="008F7FDB"/>
    <w:rsid w:val="00900B05"/>
    <w:rsid w:val="00900CEE"/>
    <w:rsid w:val="009014C2"/>
    <w:rsid w:val="009043E2"/>
    <w:rsid w:val="009071E1"/>
    <w:rsid w:val="0091229B"/>
    <w:rsid w:val="00915D21"/>
    <w:rsid w:val="00917CB6"/>
    <w:rsid w:val="00917F14"/>
    <w:rsid w:val="00920481"/>
    <w:rsid w:val="009223A6"/>
    <w:rsid w:val="0092388B"/>
    <w:rsid w:val="009275EC"/>
    <w:rsid w:val="0092786E"/>
    <w:rsid w:val="00935855"/>
    <w:rsid w:val="009363AC"/>
    <w:rsid w:val="00940616"/>
    <w:rsid w:val="00950666"/>
    <w:rsid w:val="00950ECD"/>
    <w:rsid w:val="009569DC"/>
    <w:rsid w:val="00967321"/>
    <w:rsid w:val="00967E17"/>
    <w:rsid w:val="00972F90"/>
    <w:rsid w:val="00976B6D"/>
    <w:rsid w:val="00990830"/>
    <w:rsid w:val="009961D1"/>
    <w:rsid w:val="009976F0"/>
    <w:rsid w:val="009B34DD"/>
    <w:rsid w:val="009B46FA"/>
    <w:rsid w:val="009B5154"/>
    <w:rsid w:val="009B5178"/>
    <w:rsid w:val="009B649D"/>
    <w:rsid w:val="009D1151"/>
    <w:rsid w:val="009D56E8"/>
    <w:rsid w:val="009D7FF9"/>
    <w:rsid w:val="009E33E8"/>
    <w:rsid w:val="009E4017"/>
    <w:rsid w:val="009F2067"/>
    <w:rsid w:val="009F39B1"/>
    <w:rsid w:val="009F530B"/>
    <w:rsid w:val="009F5F0A"/>
    <w:rsid w:val="009F6B41"/>
    <w:rsid w:val="00A00BAB"/>
    <w:rsid w:val="00A01673"/>
    <w:rsid w:val="00A0269B"/>
    <w:rsid w:val="00A03D8D"/>
    <w:rsid w:val="00A042F4"/>
    <w:rsid w:val="00A05913"/>
    <w:rsid w:val="00A07D20"/>
    <w:rsid w:val="00A162A7"/>
    <w:rsid w:val="00A16957"/>
    <w:rsid w:val="00A245CA"/>
    <w:rsid w:val="00A24E48"/>
    <w:rsid w:val="00A25732"/>
    <w:rsid w:val="00A25A36"/>
    <w:rsid w:val="00A357E8"/>
    <w:rsid w:val="00A41BB6"/>
    <w:rsid w:val="00A44535"/>
    <w:rsid w:val="00A46CD3"/>
    <w:rsid w:val="00A5145D"/>
    <w:rsid w:val="00A52BDF"/>
    <w:rsid w:val="00A541DC"/>
    <w:rsid w:val="00A552D6"/>
    <w:rsid w:val="00A57892"/>
    <w:rsid w:val="00A60EBB"/>
    <w:rsid w:val="00A6156E"/>
    <w:rsid w:val="00A62D8B"/>
    <w:rsid w:val="00A63630"/>
    <w:rsid w:val="00A638F1"/>
    <w:rsid w:val="00A642C2"/>
    <w:rsid w:val="00A648C7"/>
    <w:rsid w:val="00A64991"/>
    <w:rsid w:val="00A73504"/>
    <w:rsid w:val="00A7697E"/>
    <w:rsid w:val="00A83E94"/>
    <w:rsid w:val="00A91C77"/>
    <w:rsid w:val="00A95442"/>
    <w:rsid w:val="00A97380"/>
    <w:rsid w:val="00A9757D"/>
    <w:rsid w:val="00AA06F2"/>
    <w:rsid w:val="00AA32AC"/>
    <w:rsid w:val="00AA3CC1"/>
    <w:rsid w:val="00AA720B"/>
    <w:rsid w:val="00AB21D7"/>
    <w:rsid w:val="00AB2CA2"/>
    <w:rsid w:val="00AB3E19"/>
    <w:rsid w:val="00AB5DA7"/>
    <w:rsid w:val="00AB60B3"/>
    <w:rsid w:val="00AB7BD4"/>
    <w:rsid w:val="00AC3760"/>
    <w:rsid w:val="00AC436A"/>
    <w:rsid w:val="00AC554C"/>
    <w:rsid w:val="00AC5F15"/>
    <w:rsid w:val="00AC77D1"/>
    <w:rsid w:val="00AD18B0"/>
    <w:rsid w:val="00AD4312"/>
    <w:rsid w:val="00AD70D8"/>
    <w:rsid w:val="00AE409F"/>
    <w:rsid w:val="00AE5230"/>
    <w:rsid w:val="00AF34DF"/>
    <w:rsid w:val="00AF5189"/>
    <w:rsid w:val="00B032B8"/>
    <w:rsid w:val="00B06BD7"/>
    <w:rsid w:val="00B21EC6"/>
    <w:rsid w:val="00B26712"/>
    <w:rsid w:val="00B33335"/>
    <w:rsid w:val="00B33C7E"/>
    <w:rsid w:val="00B33F08"/>
    <w:rsid w:val="00B42249"/>
    <w:rsid w:val="00B42737"/>
    <w:rsid w:val="00B440B2"/>
    <w:rsid w:val="00B46C28"/>
    <w:rsid w:val="00B47796"/>
    <w:rsid w:val="00B55136"/>
    <w:rsid w:val="00B55C8A"/>
    <w:rsid w:val="00B56FF2"/>
    <w:rsid w:val="00B57FD7"/>
    <w:rsid w:val="00B60350"/>
    <w:rsid w:val="00B60D9B"/>
    <w:rsid w:val="00B6212B"/>
    <w:rsid w:val="00B65BD7"/>
    <w:rsid w:val="00B70113"/>
    <w:rsid w:val="00B703CC"/>
    <w:rsid w:val="00B703FB"/>
    <w:rsid w:val="00B716B1"/>
    <w:rsid w:val="00B72035"/>
    <w:rsid w:val="00B72985"/>
    <w:rsid w:val="00B73781"/>
    <w:rsid w:val="00B8422E"/>
    <w:rsid w:val="00B9121C"/>
    <w:rsid w:val="00B91257"/>
    <w:rsid w:val="00B914AF"/>
    <w:rsid w:val="00B92370"/>
    <w:rsid w:val="00B93838"/>
    <w:rsid w:val="00B93E2B"/>
    <w:rsid w:val="00B94241"/>
    <w:rsid w:val="00B945BD"/>
    <w:rsid w:val="00B948D4"/>
    <w:rsid w:val="00BA0898"/>
    <w:rsid w:val="00BA3B04"/>
    <w:rsid w:val="00BA74A2"/>
    <w:rsid w:val="00BB2034"/>
    <w:rsid w:val="00BB32D0"/>
    <w:rsid w:val="00BB52BB"/>
    <w:rsid w:val="00BB5F92"/>
    <w:rsid w:val="00BB6B08"/>
    <w:rsid w:val="00BB736F"/>
    <w:rsid w:val="00BC48E8"/>
    <w:rsid w:val="00BC59E6"/>
    <w:rsid w:val="00BC6D38"/>
    <w:rsid w:val="00BD3F22"/>
    <w:rsid w:val="00BD5D12"/>
    <w:rsid w:val="00BE136C"/>
    <w:rsid w:val="00BE230D"/>
    <w:rsid w:val="00BE2810"/>
    <w:rsid w:val="00BE6D09"/>
    <w:rsid w:val="00BF37D1"/>
    <w:rsid w:val="00BF48AF"/>
    <w:rsid w:val="00BF595A"/>
    <w:rsid w:val="00C07C11"/>
    <w:rsid w:val="00C10701"/>
    <w:rsid w:val="00C115BA"/>
    <w:rsid w:val="00C1519D"/>
    <w:rsid w:val="00C1673F"/>
    <w:rsid w:val="00C16992"/>
    <w:rsid w:val="00C16A92"/>
    <w:rsid w:val="00C20ECA"/>
    <w:rsid w:val="00C2115F"/>
    <w:rsid w:val="00C2520B"/>
    <w:rsid w:val="00C30E5F"/>
    <w:rsid w:val="00C3361E"/>
    <w:rsid w:val="00C33AE0"/>
    <w:rsid w:val="00C33BE2"/>
    <w:rsid w:val="00C34912"/>
    <w:rsid w:val="00C363D9"/>
    <w:rsid w:val="00C37B3F"/>
    <w:rsid w:val="00C414DF"/>
    <w:rsid w:val="00C44B80"/>
    <w:rsid w:val="00C548A6"/>
    <w:rsid w:val="00C5660C"/>
    <w:rsid w:val="00C57BA6"/>
    <w:rsid w:val="00C616F8"/>
    <w:rsid w:val="00C62364"/>
    <w:rsid w:val="00C63C32"/>
    <w:rsid w:val="00C64836"/>
    <w:rsid w:val="00C652C2"/>
    <w:rsid w:val="00C66742"/>
    <w:rsid w:val="00C66E72"/>
    <w:rsid w:val="00C678B9"/>
    <w:rsid w:val="00C70928"/>
    <w:rsid w:val="00C76B7A"/>
    <w:rsid w:val="00C77BC6"/>
    <w:rsid w:val="00C87E82"/>
    <w:rsid w:val="00C91C86"/>
    <w:rsid w:val="00C93408"/>
    <w:rsid w:val="00C93875"/>
    <w:rsid w:val="00CA1F05"/>
    <w:rsid w:val="00CA3465"/>
    <w:rsid w:val="00CA7B7A"/>
    <w:rsid w:val="00CB03C0"/>
    <w:rsid w:val="00CB324A"/>
    <w:rsid w:val="00CC2408"/>
    <w:rsid w:val="00CC4EF3"/>
    <w:rsid w:val="00CD2D75"/>
    <w:rsid w:val="00CD4ABE"/>
    <w:rsid w:val="00CE1AA4"/>
    <w:rsid w:val="00CE3CB4"/>
    <w:rsid w:val="00CF1E54"/>
    <w:rsid w:val="00CF2878"/>
    <w:rsid w:val="00CF33D3"/>
    <w:rsid w:val="00CF4A95"/>
    <w:rsid w:val="00CF5DDE"/>
    <w:rsid w:val="00D01C64"/>
    <w:rsid w:val="00D02A6B"/>
    <w:rsid w:val="00D0380B"/>
    <w:rsid w:val="00D03FCD"/>
    <w:rsid w:val="00D05980"/>
    <w:rsid w:val="00D10497"/>
    <w:rsid w:val="00D159CF"/>
    <w:rsid w:val="00D172EB"/>
    <w:rsid w:val="00D20ED1"/>
    <w:rsid w:val="00D21D06"/>
    <w:rsid w:val="00D22505"/>
    <w:rsid w:val="00D23EE8"/>
    <w:rsid w:val="00D25F15"/>
    <w:rsid w:val="00D26449"/>
    <w:rsid w:val="00D26CB9"/>
    <w:rsid w:val="00D26EB2"/>
    <w:rsid w:val="00D30C7B"/>
    <w:rsid w:val="00D35704"/>
    <w:rsid w:val="00D36932"/>
    <w:rsid w:val="00D44232"/>
    <w:rsid w:val="00D4578D"/>
    <w:rsid w:val="00D53DBF"/>
    <w:rsid w:val="00D60A22"/>
    <w:rsid w:val="00D62969"/>
    <w:rsid w:val="00D642CB"/>
    <w:rsid w:val="00D6448E"/>
    <w:rsid w:val="00D7049D"/>
    <w:rsid w:val="00D70651"/>
    <w:rsid w:val="00D73797"/>
    <w:rsid w:val="00D73B93"/>
    <w:rsid w:val="00D80F17"/>
    <w:rsid w:val="00D82D59"/>
    <w:rsid w:val="00D838F2"/>
    <w:rsid w:val="00D84D2C"/>
    <w:rsid w:val="00D863CC"/>
    <w:rsid w:val="00D86579"/>
    <w:rsid w:val="00D86B48"/>
    <w:rsid w:val="00D92975"/>
    <w:rsid w:val="00D93418"/>
    <w:rsid w:val="00D94466"/>
    <w:rsid w:val="00D94FAD"/>
    <w:rsid w:val="00D9542C"/>
    <w:rsid w:val="00DA08E5"/>
    <w:rsid w:val="00DA0FBA"/>
    <w:rsid w:val="00DA3382"/>
    <w:rsid w:val="00DA47F5"/>
    <w:rsid w:val="00DB0EC5"/>
    <w:rsid w:val="00DB14D8"/>
    <w:rsid w:val="00DB2CD2"/>
    <w:rsid w:val="00DB422B"/>
    <w:rsid w:val="00DB77F1"/>
    <w:rsid w:val="00DB7BD6"/>
    <w:rsid w:val="00DC0CC4"/>
    <w:rsid w:val="00DC3E26"/>
    <w:rsid w:val="00DC6379"/>
    <w:rsid w:val="00DC6BAB"/>
    <w:rsid w:val="00DD0DDE"/>
    <w:rsid w:val="00DD34C8"/>
    <w:rsid w:val="00DD5978"/>
    <w:rsid w:val="00DE4984"/>
    <w:rsid w:val="00DE4D13"/>
    <w:rsid w:val="00DE4D1E"/>
    <w:rsid w:val="00DE581E"/>
    <w:rsid w:val="00DF0CE7"/>
    <w:rsid w:val="00DF1211"/>
    <w:rsid w:val="00DF5AB9"/>
    <w:rsid w:val="00DF7761"/>
    <w:rsid w:val="00E00ACD"/>
    <w:rsid w:val="00E01264"/>
    <w:rsid w:val="00E02FDF"/>
    <w:rsid w:val="00E06565"/>
    <w:rsid w:val="00E15740"/>
    <w:rsid w:val="00E16E5A"/>
    <w:rsid w:val="00E22310"/>
    <w:rsid w:val="00E22A91"/>
    <w:rsid w:val="00E25A58"/>
    <w:rsid w:val="00E31F13"/>
    <w:rsid w:val="00E32027"/>
    <w:rsid w:val="00E32F1F"/>
    <w:rsid w:val="00E346E7"/>
    <w:rsid w:val="00E35981"/>
    <w:rsid w:val="00E37CB8"/>
    <w:rsid w:val="00E37E9A"/>
    <w:rsid w:val="00E43D2F"/>
    <w:rsid w:val="00E4420C"/>
    <w:rsid w:val="00E4708F"/>
    <w:rsid w:val="00E548BE"/>
    <w:rsid w:val="00E56E31"/>
    <w:rsid w:val="00E65B40"/>
    <w:rsid w:val="00E70238"/>
    <w:rsid w:val="00E70527"/>
    <w:rsid w:val="00E74ED2"/>
    <w:rsid w:val="00E77527"/>
    <w:rsid w:val="00E85D49"/>
    <w:rsid w:val="00E9019B"/>
    <w:rsid w:val="00E94651"/>
    <w:rsid w:val="00E96106"/>
    <w:rsid w:val="00E96527"/>
    <w:rsid w:val="00EA0B1F"/>
    <w:rsid w:val="00EA1135"/>
    <w:rsid w:val="00EA2BA0"/>
    <w:rsid w:val="00EB4B1E"/>
    <w:rsid w:val="00EC0E34"/>
    <w:rsid w:val="00EC16C6"/>
    <w:rsid w:val="00EC4775"/>
    <w:rsid w:val="00EC7040"/>
    <w:rsid w:val="00ED2DAA"/>
    <w:rsid w:val="00ED4B58"/>
    <w:rsid w:val="00ED67A1"/>
    <w:rsid w:val="00ED6887"/>
    <w:rsid w:val="00ED75C2"/>
    <w:rsid w:val="00EE74B5"/>
    <w:rsid w:val="00EF0986"/>
    <w:rsid w:val="00EF1634"/>
    <w:rsid w:val="00EF16C5"/>
    <w:rsid w:val="00EF2EEE"/>
    <w:rsid w:val="00F015D0"/>
    <w:rsid w:val="00F01664"/>
    <w:rsid w:val="00F0250C"/>
    <w:rsid w:val="00F03B44"/>
    <w:rsid w:val="00F0548D"/>
    <w:rsid w:val="00F06290"/>
    <w:rsid w:val="00F16F79"/>
    <w:rsid w:val="00F2356D"/>
    <w:rsid w:val="00F26FB3"/>
    <w:rsid w:val="00F27277"/>
    <w:rsid w:val="00F27CE5"/>
    <w:rsid w:val="00F30F13"/>
    <w:rsid w:val="00F3312E"/>
    <w:rsid w:val="00F33B85"/>
    <w:rsid w:val="00F33F73"/>
    <w:rsid w:val="00F34591"/>
    <w:rsid w:val="00F379D6"/>
    <w:rsid w:val="00F40A3E"/>
    <w:rsid w:val="00F41924"/>
    <w:rsid w:val="00F447C5"/>
    <w:rsid w:val="00F45174"/>
    <w:rsid w:val="00F47CCC"/>
    <w:rsid w:val="00F47EA0"/>
    <w:rsid w:val="00F51AFD"/>
    <w:rsid w:val="00F575D4"/>
    <w:rsid w:val="00F61A99"/>
    <w:rsid w:val="00F61E94"/>
    <w:rsid w:val="00F629B1"/>
    <w:rsid w:val="00F647D6"/>
    <w:rsid w:val="00F65EEF"/>
    <w:rsid w:val="00F66378"/>
    <w:rsid w:val="00F71307"/>
    <w:rsid w:val="00F728AD"/>
    <w:rsid w:val="00F732E1"/>
    <w:rsid w:val="00F84B84"/>
    <w:rsid w:val="00F86ACC"/>
    <w:rsid w:val="00F86CA1"/>
    <w:rsid w:val="00F914B3"/>
    <w:rsid w:val="00F917D2"/>
    <w:rsid w:val="00F97914"/>
    <w:rsid w:val="00FA088A"/>
    <w:rsid w:val="00FA2DC8"/>
    <w:rsid w:val="00FA321D"/>
    <w:rsid w:val="00FA348F"/>
    <w:rsid w:val="00FA5168"/>
    <w:rsid w:val="00FB3CCD"/>
    <w:rsid w:val="00FB59DF"/>
    <w:rsid w:val="00FB5D28"/>
    <w:rsid w:val="00FB5E47"/>
    <w:rsid w:val="00FB6B0A"/>
    <w:rsid w:val="00FC1E71"/>
    <w:rsid w:val="00FD13ED"/>
    <w:rsid w:val="00FD73C9"/>
    <w:rsid w:val="00FF1CE0"/>
    <w:rsid w:val="00FF2913"/>
    <w:rsid w:val="00FF33D2"/>
    <w:rsid w:val="00FF3821"/>
    <w:rsid w:val="00FF6962"/>
    <w:rsid w:val="00FF741F"/>
    <w:rsid w:val="00FF7DA5"/>
    <w:rsid w:val="0DCF6D8A"/>
    <w:rsid w:val="0F889A5A"/>
    <w:rsid w:val="1A96A723"/>
    <w:rsid w:val="1D3D83E6"/>
    <w:rsid w:val="21B7ECBE"/>
    <w:rsid w:val="261B42DB"/>
    <w:rsid w:val="274D70F8"/>
    <w:rsid w:val="2D758CC3"/>
    <w:rsid w:val="32BDEB6A"/>
    <w:rsid w:val="37D5248C"/>
    <w:rsid w:val="3B738920"/>
    <w:rsid w:val="40CD4D94"/>
    <w:rsid w:val="4FD81BE1"/>
    <w:rsid w:val="529581DC"/>
    <w:rsid w:val="531CC026"/>
    <w:rsid w:val="68E28F45"/>
    <w:rsid w:val="6CE79FBD"/>
    <w:rsid w:val="70CB6F19"/>
    <w:rsid w:val="75252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ccda3,#005173"/>
    </o:shapedefaults>
    <o:shapelayout v:ext="edit">
      <o:idmap v:ext="edit" data="2"/>
    </o:shapelayout>
  </w:shapeDefaults>
  <w:decimalSymbol w:val="."/>
  <w:listSeparator w:val=","/>
  <w14:docId w14:val="3962145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locked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locked="1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nhideWhenUsed="1"/>
    <w:lsdException w:name="TOC Heading" w:semiHidden="1" w:uiPriority="39" w:unhideWhenUsed="1" w:qFormat="1"/>
    <w:lsdException w:name="Plain Table 1" w:locked="1" w:uiPriority="41"/>
    <w:lsdException w:name="Plain Table 2" w:locked="1" w:uiPriority="42"/>
    <w:lsdException w:name="Plain Table 3" w:locked="1" w:uiPriority="43"/>
    <w:lsdException w:name="Plain Table 4" w:locked="1" w:uiPriority="44"/>
    <w:lsdException w:name="Plain Table 5" w:locked="1" w:uiPriority="45"/>
    <w:lsdException w:name="Grid Table Light" w:locked="1" w:uiPriority="40"/>
    <w:lsdException w:name="Grid Table 1 Light" w:locked="1" w:uiPriority="46"/>
    <w:lsdException w:name="Grid Table 2" w:locked="1" w:uiPriority="47"/>
    <w:lsdException w:name="Grid Table 3" w:locked="1" w:uiPriority="48"/>
    <w:lsdException w:name="Grid Table 4" w:locked="1" w:uiPriority="49"/>
    <w:lsdException w:name="Grid Table 5 Dark" w:locked="1" w:uiPriority="50"/>
    <w:lsdException w:name="Grid Table 6 Colorful" w:locked="1" w:uiPriority="51"/>
    <w:lsdException w:name="Grid Table 7 Colorful" w:locked="1" w:uiPriority="52"/>
    <w:lsdException w:name="Grid Table 1 Light Accent 1" w:locked="1" w:uiPriority="46"/>
    <w:lsdException w:name="Grid Table 2 Accent 1" w:locked="1" w:uiPriority="47"/>
    <w:lsdException w:name="Grid Table 3 Accent 1" w:locked="1" w:uiPriority="48"/>
    <w:lsdException w:name="Grid Table 4 Accent 1" w:locked="1" w:uiPriority="49"/>
    <w:lsdException w:name="Grid Table 5 Dark Accent 1" w:locked="1" w:uiPriority="50"/>
    <w:lsdException w:name="Grid Table 6 Colorful Accent 1" w:locked="1" w:uiPriority="51"/>
    <w:lsdException w:name="Grid Table 7 Colorful Accent 1" w:locked="1" w:uiPriority="52"/>
    <w:lsdException w:name="Grid Table 1 Light Accent 2" w:locked="1" w:uiPriority="46"/>
    <w:lsdException w:name="Grid Table 2 Accent 2" w:locked="1" w:uiPriority="47"/>
    <w:lsdException w:name="Grid Table 3 Accent 2" w:locked="1" w:uiPriority="48"/>
    <w:lsdException w:name="Grid Table 4 Accent 2" w:locked="1" w:uiPriority="49"/>
    <w:lsdException w:name="Grid Table 5 Dark Accent 2" w:locked="1" w:uiPriority="50"/>
    <w:lsdException w:name="Grid Table 6 Colorful Accent 2" w:locked="1" w:uiPriority="51"/>
    <w:lsdException w:name="Grid Table 7 Colorful Accent 2" w:locked="1" w:uiPriority="52"/>
    <w:lsdException w:name="Grid Table 1 Light Accent 3" w:locked="1" w:uiPriority="46"/>
    <w:lsdException w:name="Grid Table 2 Accent 3" w:locked="1" w:uiPriority="47"/>
    <w:lsdException w:name="Grid Table 3 Accent 3" w:locked="1" w:uiPriority="48"/>
    <w:lsdException w:name="Grid Table 4 Accent 3" w:locked="1" w:uiPriority="49"/>
    <w:lsdException w:name="Grid Table 5 Dark Accent 3" w:locked="1" w:uiPriority="50"/>
    <w:lsdException w:name="Grid Table 6 Colorful Accent 3" w:locked="1" w:uiPriority="51"/>
    <w:lsdException w:name="Grid Table 7 Colorful Accent 3" w:locked="1" w:uiPriority="52"/>
    <w:lsdException w:name="Grid Table 1 Light Accent 4" w:locked="1" w:uiPriority="46"/>
    <w:lsdException w:name="Grid Table 2 Accent 4" w:locked="1" w:uiPriority="47"/>
    <w:lsdException w:name="Grid Table 3 Accent 4" w:locked="1" w:uiPriority="48"/>
    <w:lsdException w:name="Grid Table 4 Accent 4" w:locked="1" w:uiPriority="49"/>
    <w:lsdException w:name="Grid Table 5 Dark Accent 4" w:locked="1" w:uiPriority="50"/>
    <w:lsdException w:name="Grid Table 6 Colorful Accent 4" w:locked="1" w:uiPriority="51"/>
    <w:lsdException w:name="Grid Table 7 Colorful Accent 4" w:locked="1" w:uiPriority="52"/>
    <w:lsdException w:name="Grid Table 1 Light Accent 5" w:locked="1" w:uiPriority="46"/>
    <w:lsdException w:name="Grid Table 2 Accent 5" w:locked="1" w:uiPriority="47"/>
    <w:lsdException w:name="Grid Table 3 Accent 5" w:locked="1" w:uiPriority="48"/>
    <w:lsdException w:name="Grid Table 4 Accent 5" w:locked="1" w:uiPriority="49"/>
    <w:lsdException w:name="Grid Table 5 Dark Accent 5" w:locked="1" w:uiPriority="50"/>
    <w:lsdException w:name="Grid Table 6 Colorful Accent 5" w:locked="1" w:uiPriority="51"/>
    <w:lsdException w:name="Grid Table 7 Colorful Accent 5" w:locked="1" w:uiPriority="52"/>
    <w:lsdException w:name="Grid Table 1 Light Accent 6" w:locked="1" w:uiPriority="46"/>
    <w:lsdException w:name="Grid Table 2 Accent 6" w:locked="1" w:uiPriority="47"/>
    <w:lsdException w:name="Grid Table 3 Accent 6" w:locked="1" w:uiPriority="48"/>
    <w:lsdException w:name="Grid Table 4 Accent 6" w:locked="1" w:uiPriority="49"/>
    <w:lsdException w:name="Grid Table 5 Dark Accent 6" w:locked="1" w:uiPriority="50"/>
    <w:lsdException w:name="Grid Table 6 Colorful Accent 6" w:locked="1" w:uiPriority="51"/>
    <w:lsdException w:name="Grid Table 7 Colorful Accent 6" w:locked="1" w:uiPriority="52"/>
    <w:lsdException w:name="List Table 1 Light" w:locked="1" w:uiPriority="46"/>
    <w:lsdException w:name="List Table 2" w:locked="1" w:uiPriority="47"/>
    <w:lsdException w:name="List Table 3" w:locked="1" w:uiPriority="48"/>
    <w:lsdException w:name="List Table 4" w:locked="1" w:uiPriority="49"/>
    <w:lsdException w:name="List Table 5 Dark" w:locked="1" w:uiPriority="50"/>
    <w:lsdException w:name="List Table 6 Colorful" w:locked="1" w:uiPriority="51"/>
    <w:lsdException w:name="List Table 7 Colorful" w:locked="1" w:uiPriority="52"/>
    <w:lsdException w:name="List Table 1 Light Accent 1" w:locked="1" w:uiPriority="46"/>
    <w:lsdException w:name="List Table 2 Accent 1" w:locked="1" w:uiPriority="47"/>
    <w:lsdException w:name="List Table 3 Accent 1" w:locked="1" w:uiPriority="48"/>
    <w:lsdException w:name="List Table 4 Accent 1" w:locked="1" w:uiPriority="49"/>
    <w:lsdException w:name="List Table 5 Dark Accent 1" w:locked="1" w:uiPriority="50"/>
    <w:lsdException w:name="List Table 6 Colorful Accent 1" w:locked="1" w:uiPriority="51"/>
    <w:lsdException w:name="List Table 7 Colorful Accent 1" w:locked="1" w:uiPriority="52"/>
    <w:lsdException w:name="List Table 1 Light Accent 2" w:locked="1" w:uiPriority="46"/>
    <w:lsdException w:name="List Table 2 Accent 2" w:locked="1" w:uiPriority="47"/>
    <w:lsdException w:name="List Table 3 Accent 2" w:locked="1" w:uiPriority="48"/>
    <w:lsdException w:name="List Table 4 Accent 2" w:locked="1" w:uiPriority="49"/>
    <w:lsdException w:name="List Table 5 Dark Accent 2" w:locked="1" w:uiPriority="50"/>
    <w:lsdException w:name="List Table 6 Colorful Accent 2" w:locked="1" w:uiPriority="51"/>
    <w:lsdException w:name="List Table 7 Colorful Accent 2" w:locked="1" w:uiPriority="52"/>
    <w:lsdException w:name="List Table 1 Light Accent 3" w:locked="1" w:uiPriority="46"/>
    <w:lsdException w:name="List Table 2 Accent 3" w:locked="1" w:uiPriority="47"/>
    <w:lsdException w:name="List Table 3 Accent 3" w:locked="1" w:uiPriority="48"/>
    <w:lsdException w:name="List Table 4 Accent 3" w:locked="1" w:uiPriority="49"/>
    <w:lsdException w:name="List Table 5 Dark Accent 3" w:locked="1" w:uiPriority="50"/>
    <w:lsdException w:name="List Table 6 Colorful Accent 3" w:locked="1" w:uiPriority="51"/>
    <w:lsdException w:name="List Table 7 Colorful Accent 3" w:locked="1" w:uiPriority="52"/>
    <w:lsdException w:name="List Table 1 Light Accent 4" w:locked="1" w:uiPriority="46"/>
    <w:lsdException w:name="List Table 2 Accent 4" w:locked="1" w:uiPriority="47"/>
    <w:lsdException w:name="List Table 3 Accent 4" w:locked="1" w:uiPriority="48"/>
    <w:lsdException w:name="List Table 4 Accent 4" w:locked="1" w:uiPriority="49"/>
    <w:lsdException w:name="List Table 5 Dark Accent 4" w:locked="1" w:uiPriority="50"/>
    <w:lsdException w:name="List Table 6 Colorful Accent 4" w:locked="1" w:uiPriority="51"/>
    <w:lsdException w:name="List Table 7 Colorful Accent 4" w:locked="1" w:uiPriority="52"/>
    <w:lsdException w:name="List Table 1 Light Accent 5" w:locked="1" w:uiPriority="46"/>
    <w:lsdException w:name="List Table 2 Accent 5" w:locked="1" w:uiPriority="47"/>
    <w:lsdException w:name="List Table 3 Accent 5" w:locked="1" w:uiPriority="48"/>
    <w:lsdException w:name="List Table 4 Accent 5" w:locked="1" w:uiPriority="49"/>
    <w:lsdException w:name="List Table 5 Dark Accent 5" w:locked="1" w:uiPriority="50"/>
    <w:lsdException w:name="List Table 6 Colorful Accent 5" w:locked="1" w:uiPriority="51"/>
    <w:lsdException w:name="List Table 7 Colorful Accent 5" w:locked="1" w:uiPriority="52"/>
    <w:lsdException w:name="List Table 1 Light Accent 6" w:locked="1" w:uiPriority="46"/>
    <w:lsdException w:name="List Table 2 Accent 6" w:locked="1" w:uiPriority="47"/>
    <w:lsdException w:name="List Table 3 Accent 6" w:locked="1" w:uiPriority="48"/>
    <w:lsdException w:name="List Table 4 Accent 6" w:locked="1" w:uiPriority="49"/>
    <w:lsdException w:name="List Table 5 Dark Accent 6" w:locked="1" w:uiPriority="50"/>
    <w:lsdException w:name="List Table 6 Colorful Accent 6" w:locked="1" w:uiPriority="51"/>
    <w:lsdException w:name="List Table 7 Colorful Accent 6" w:locked="1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031B"/>
    <w:pPr>
      <w:spacing w:after="120" w:line="276" w:lineRule="auto"/>
    </w:pPr>
    <w:rPr>
      <w:sz w:val="20"/>
    </w:rPr>
  </w:style>
  <w:style w:type="paragraph" w:styleId="Heading1">
    <w:name w:val="heading 1"/>
    <w:next w:val="Normal"/>
    <w:link w:val="Heading1Char"/>
    <w:uiPriority w:val="6"/>
    <w:qFormat/>
    <w:rsid w:val="00900CEE"/>
    <w:pPr>
      <w:keepNext/>
      <w:keepLines/>
      <w:spacing w:before="240" w:line="240" w:lineRule="auto"/>
      <w:outlineLvl w:val="0"/>
    </w:pPr>
    <w:rPr>
      <w:rFonts w:asciiTheme="majorHAnsi" w:eastAsiaTheme="majorEastAsia" w:hAnsiTheme="majorHAnsi" w:cstheme="majorBidi"/>
      <w:color w:val="005173" w:themeColor="text1"/>
      <w:sz w:val="32"/>
      <w:szCs w:val="36"/>
    </w:rPr>
  </w:style>
  <w:style w:type="paragraph" w:styleId="Heading2">
    <w:name w:val="heading 2"/>
    <w:next w:val="Normal"/>
    <w:link w:val="Heading2Char"/>
    <w:uiPriority w:val="7"/>
    <w:qFormat/>
    <w:rsid w:val="00900CEE"/>
    <w:pPr>
      <w:keepNext/>
      <w:keepLines/>
      <w:spacing w:before="120" w:after="180"/>
      <w:outlineLvl w:val="1"/>
    </w:pPr>
    <w:rPr>
      <w:rFonts w:asciiTheme="majorHAnsi" w:eastAsiaTheme="majorEastAsia" w:hAnsiTheme="majorHAnsi" w:cstheme="minorHAnsi"/>
      <w:color w:val="0B86C8" w:themeColor="accent1"/>
      <w:sz w:val="24"/>
      <w:szCs w:val="32"/>
    </w:rPr>
  </w:style>
  <w:style w:type="paragraph" w:styleId="Heading3">
    <w:name w:val="heading 3"/>
    <w:next w:val="Normal"/>
    <w:link w:val="Heading3Char"/>
    <w:uiPriority w:val="8"/>
    <w:qFormat/>
    <w:rsid w:val="00900CEE"/>
    <w:pPr>
      <w:keepNext/>
      <w:keepLines/>
      <w:spacing w:before="40"/>
      <w:outlineLvl w:val="2"/>
    </w:pPr>
    <w:rPr>
      <w:rFonts w:eastAsiaTheme="majorEastAsia" w:cstheme="majorBidi"/>
      <w:color w:val="005173" w:themeColor="text1"/>
      <w:szCs w:val="28"/>
    </w:rPr>
  </w:style>
  <w:style w:type="paragraph" w:styleId="Heading4">
    <w:name w:val="heading 4"/>
    <w:next w:val="Normal"/>
    <w:link w:val="Heading4Char"/>
    <w:uiPriority w:val="9"/>
    <w:qFormat/>
    <w:rsid w:val="00900CEE"/>
    <w:pPr>
      <w:keepNext/>
      <w:keepLines/>
      <w:spacing w:before="40" w:after="0"/>
      <w:outlineLvl w:val="3"/>
    </w:pPr>
    <w:rPr>
      <w:rFonts w:eastAsiaTheme="majorEastAsia" w:cstheme="majorBidi"/>
      <w:i/>
      <w:color w:val="686868" w:themeColor="accent5"/>
      <w:szCs w:val="24"/>
    </w:rPr>
  </w:style>
  <w:style w:type="paragraph" w:styleId="Heading5">
    <w:name w:val="heading 5"/>
    <w:next w:val="Normal"/>
    <w:link w:val="Heading5Char"/>
    <w:uiPriority w:val="10"/>
    <w:qFormat/>
    <w:rsid w:val="00A00BAB"/>
    <w:pPr>
      <w:keepNext/>
      <w:keepLines/>
      <w:spacing w:before="40" w:after="0"/>
      <w:outlineLvl w:val="4"/>
    </w:pPr>
    <w:rPr>
      <w:rFonts w:eastAsiaTheme="majorEastAsia" w:cstheme="minorHAnsi"/>
      <w:color w:val="9C9C9C" w:themeColor="accent6"/>
      <w:sz w:val="20"/>
    </w:rPr>
  </w:style>
  <w:style w:type="paragraph" w:styleId="Heading6">
    <w:name w:val="heading 6"/>
    <w:next w:val="Normal"/>
    <w:link w:val="Heading6Char"/>
    <w:uiPriority w:val="11"/>
    <w:qFormat/>
    <w:locked/>
    <w:rsid w:val="00A00BAB"/>
    <w:pPr>
      <w:keepNext/>
      <w:keepLines/>
      <w:spacing w:before="40" w:after="0"/>
      <w:outlineLvl w:val="5"/>
    </w:pPr>
    <w:rPr>
      <w:rFonts w:eastAsiaTheme="majorEastAsia" w:cstheme="minorHAnsi"/>
      <w:i/>
      <w:iCs/>
      <w:color w:val="9C9C9C" w:themeColor="accent6"/>
      <w:sz w:val="1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8969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54264" w:themeColor="accent1" w:themeShade="80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8969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54264" w:themeColor="accent1" w:themeShade="80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8969B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54264" w:themeColor="accent1" w:themeShade="8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6"/>
    <w:rsid w:val="00900CEE"/>
    <w:rPr>
      <w:rFonts w:asciiTheme="majorHAnsi" w:eastAsiaTheme="majorEastAsia" w:hAnsiTheme="majorHAnsi" w:cstheme="majorBidi"/>
      <w:color w:val="005173" w:themeColor="text1"/>
      <w:sz w:val="32"/>
      <w:szCs w:val="36"/>
    </w:rPr>
  </w:style>
  <w:style w:type="character" w:customStyle="1" w:styleId="Heading2Char">
    <w:name w:val="Heading 2 Char"/>
    <w:basedOn w:val="DefaultParagraphFont"/>
    <w:link w:val="Heading2"/>
    <w:uiPriority w:val="7"/>
    <w:rsid w:val="00900CEE"/>
    <w:rPr>
      <w:rFonts w:asciiTheme="majorHAnsi" w:eastAsiaTheme="majorEastAsia" w:hAnsiTheme="majorHAnsi" w:cstheme="minorHAnsi"/>
      <w:color w:val="0B86C8" w:themeColor="accent1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8"/>
    <w:rsid w:val="00900CEE"/>
    <w:rPr>
      <w:rFonts w:eastAsiaTheme="majorEastAsia" w:cstheme="majorBidi"/>
      <w:color w:val="005173" w:themeColor="text1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00CEE"/>
    <w:rPr>
      <w:rFonts w:eastAsiaTheme="majorEastAsia" w:cstheme="majorBidi"/>
      <w:i/>
      <w:color w:val="686868" w:themeColor="accent5"/>
      <w:szCs w:val="24"/>
    </w:rPr>
  </w:style>
  <w:style w:type="character" w:customStyle="1" w:styleId="Heading5Char">
    <w:name w:val="Heading 5 Char"/>
    <w:basedOn w:val="DefaultParagraphFont"/>
    <w:link w:val="Heading5"/>
    <w:uiPriority w:val="10"/>
    <w:rsid w:val="00A00BAB"/>
    <w:rPr>
      <w:rFonts w:eastAsiaTheme="majorEastAsia" w:cstheme="minorHAnsi"/>
      <w:color w:val="9C9C9C" w:themeColor="accent6"/>
      <w:sz w:val="20"/>
    </w:rPr>
  </w:style>
  <w:style w:type="paragraph" w:styleId="Header">
    <w:name w:val="header"/>
    <w:link w:val="HeaderChar"/>
    <w:uiPriority w:val="99"/>
    <w:unhideWhenUsed/>
    <w:locked/>
    <w:rsid w:val="00F732E1"/>
    <w:pPr>
      <w:tabs>
        <w:tab w:val="center" w:pos="4513"/>
        <w:tab w:val="right" w:pos="9026"/>
      </w:tabs>
    </w:pPr>
    <w:rPr>
      <w:rFonts w:ascii="Myriad Pro Cond" w:hAnsi="Myriad Pro Cond" w:cs="Arial"/>
      <w:color w:val="808080"/>
      <w:kern w:val="20"/>
    </w:rPr>
  </w:style>
  <w:style w:type="character" w:customStyle="1" w:styleId="HeaderChar">
    <w:name w:val="Header Char"/>
    <w:link w:val="Header"/>
    <w:uiPriority w:val="99"/>
    <w:rsid w:val="00F732E1"/>
    <w:rPr>
      <w:rFonts w:ascii="Myriad Pro Cond" w:hAnsi="Myriad Pro Cond" w:cs="Arial"/>
      <w:color w:val="808080"/>
      <w:kern w:val="20"/>
    </w:rPr>
  </w:style>
  <w:style w:type="paragraph" w:styleId="Footer">
    <w:name w:val="footer"/>
    <w:link w:val="FooterChar"/>
    <w:uiPriority w:val="99"/>
    <w:unhideWhenUsed/>
    <w:locked/>
    <w:rsid w:val="0077171C"/>
    <w:pPr>
      <w:tabs>
        <w:tab w:val="center" w:pos="4513"/>
        <w:tab w:val="right" w:pos="9026"/>
      </w:tabs>
    </w:pPr>
    <w:rPr>
      <w:rFonts w:ascii="Myriad Pro Cond" w:hAnsi="Myriad Pro Cond"/>
      <w:color w:val="808080"/>
      <w:lang w:eastAsia="en-US"/>
    </w:rPr>
  </w:style>
  <w:style w:type="character" w:customStyle="1" w:styleId="FooterChar">
    <w:name w:val="Footer Char"/>
    <w:link w:val="Footer"/>
    <w:uiPriority w:val="99"/>
    <w:rsid w:val="0062757D"/>
    <w:rPr>
      <w:rFonts w:ascii="Myriad Pro Cond" w:hAnsi="Myriad Pro Cond"/>
      <w:color w:val="808080"/>
      <w:lang w:eastAsia="en-US"/>
    </w:rPr>
  </w:style>
  <w:style w:type="paragraph" w:customStyle="1" w:styleId="SectionHeading">
    <w:name w:val="Section Heading"/>
    <w:next w:val="Heading1"/>
    <w:uiPriority w:val="5"/>
    <w:qFormat/>
    <w:rsid w:val="00F65EEF"/>
    <w:pPr>
      <w:spacing w:after="240"/>
    </w:pPr>
    <w:rPr>
      <w:rFonts w:asciiTheme="majorHAnsi" w:eastAsia="Times New Roman" w:hAnsiTheme="majorHAnsi" w:cs="Arial"/>
      <w:iCs/>
      <w:color w:val="0B86C8" w:themeColor="accent1"/>
      <w:spacing w:val="10"/>
      <w:sz w:val="40"/>
      <w:szCs w:val="32"/>
    </w:rPr>
  </w:style>
  <w:style w:type="paragraph" w:customStyle="1" w:styleId="QuestionBox">
    <w:name w:val="Question Box"/>
    <w:basedOn w:val="Normal"/>
    <w:next w:val="Introtext"/>
    <w:uiPriority w:val="13"/>
    <w:qFormat/>
    <w:rsid w:val="003D2408"/>
    <w:pPr>
      <w:pBdr>
        <w:top w:val="single" w:sz="4" w:space="1" w:color="A6A6A6"/>
        <w:left w:val="single" w:sz="4" w:space="4" w:color="A6A6A6"/>
        <w:bottom w:val="single" w:sz="4" w:space="1" w:color="A6A6A6"/>
        <w:right w:val="single" w:sz="4" w:space="4" w:color="A6A6A6"/>
      </w:pBdr>
      <w:spacing w:before="120" w:line="300" w:lineRule="auto"/>
      <w:ind w:left="142" w:right="142"/>
    </w:pPr>
    <w:rPr>
      <w:rFonts w:eastAsia="Times New Roman" w:cs="Arial"/>
      <w:i/>
      <w:color w:val="808080"/>
      <w:lang w:eastAsia="en-US"/>
    </w:rPr>
  </w:style>
  <w:style w:type="paragraph" w:customStyle="1" w:styleId="Caption1">
    <w:name w:val="Caption1"/>
    <w:uiPriority w:val="14"/>
    <w:qFormat/>
    <w:rsid w:val="00AA3CC1"/>
    <w:pPr>
      <w:spacing w:before="240" w:after="120"/>
    </w:pPr>
    <w:rPr>
      <w:rFonts w:ascii="Segoe UI" w:hAnsi="Segoe UI" w:cs="Arial"/>
      <w:i/>
      <w:noProof/>
      <w:color w:val="686868" w:themeColor="accent5"/>
      <w:sz w:val="20"/>
    </w:rPr>
  </w:style>
  <w:style w:type="paragraph" w:customStyle="1" w:styleId="Bullets">
    <w:name w:val="Bullets"/>
    <w:basedOn w:val="Normal"/>
    <w:uiPriority w:val="12"/>
    <w:qFormat/>
    <w:rsid w:val="000620EB"/>
    <w:pPr>
      <w:numPr>
        <w:numId w:val="1"/>
      </w:numPr>
      <w:spacing w:before="60" w:after="60"/>
      <w:ind w:left="714" w:hanging="357"/>
    </w:pPr>
    <w:rPr>
      <w:rFonts w:cs="Arial"/>
    </w:rPr>
  </w:style>
  <w:style w:type="paragraph" w:customStyle="1" w:styleId="Bullets2">
    <w:name w:val="Bullets 2"/>
    <w:basedOn w:val="Normal"/>
    <w:uiPriority w:val="13"/>
    <w:qFormat/>
    <w:rsid w:val="000620EB"/>
    <w:pPr>
      <w:numPr>
        <w:numId w:val="3"/>
      </w:numPr>
      <w:spacing w:after="60"/>
      <w:ind w:left="1418" w:hanging="425"/>
    </w:pPr>
    <w:rPr>
      <w:rFonts w:cs="Arial"/>
    </w:rPr>
  </w:style>
  <w:style w:type="table" w:styleId="TableGrid">
    <w:name w:val="Table Grid"/>
    <w:basedOn w:val="TableNormal"/>
    <w:uiPriority w:val="39"/>
    <w:locked/>
    <w:rsid w:val="00DB42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1">
    <w:name w:val="Table 1"/>
    <w:basedOn w:val="TableGrid"/>
    <w:uiPriority w:val="99"/>
    <w:rsid w:val="006D2552"/>
    <w:tblPr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</w:tblPr>
    <w:tcPr>
      <w:shd w:val="clear" w:color="auto" w:fill="auto"/>
      <w:vAlign w:val="center"/>
    </w:tcPr>
    <w:tblStylePr w:type="firstRow">
      <w:rPr>
        <w:rFonts w:ascii="CommercialPi BT" w:hAnsi="CommercialPi BT"/>
        <w:sz w:val="24"/>
      </w:rPr>
      <w:tblPr/>
      <w:tcPr>
        <w:tcBorders>
          <w:top w:val="single" w:sz="18" w:space="0" w:color="005173"/>
          <w:bottom w:val="single" w:sz="18" w:space="0" w:color="005173"/>
        </w:tcBorders>
        <w:shd w:val="clear" w:color="auto" w:fill="auto"/>
      </w:tcPr>
    </w:tblStylePr>
    <w:tblStylePr w:type="lastRow">
      <w:rPr>
        <w:rFonts w:ascii="CommercialPi BT" w:hAnsi="CommercialPi BT"/>
        <w:sz w:val="22"/>
      </w:rPr>
      <w:tblPr/>
      <w:tcPr>
        <w:tcBorders>
          <w:top w:val="nil"/>
          <w:bottom w:val="single" w:sz="18" w:space="0" w:color="005173"/>
        </w:tcBorders>
        <w:shd w:val="clear" w:color="auto" w:fill="auto"/>
      </w:tcPr>
    </w:tblStylePr>
    <w:tblStylePr w:type="lastCol">
      <w:tblPr/>
      <w:tcPr>
        <w:tcBorders>
          <w:bottom w:val="nil"/>
        </w:tcBorders>
        <w:shd w:val="clear" w:color="auto" w:fill="auto"/>
      </w:tcPr>
    </w:tblStylePr>
    <w:tblStylePr w:type="swCell">
      <w:rPr>
        <w:rFonts w:ascii="CommercialPi BT" w:hAnsi="CommercialPi BT"/>
      </w:rPr>
    </w:tblStylePr>
  </w:style>
  <w:style w:type="table" w:styleId="PlainTable3">
    <w:name w:val="Plain Table 3"/>
    <w:basedOn w:val="TableNormal"/>
    <w:uiPriority w:val="43"/>
    <w:locked/>
    <w:rsid w:val="00755D6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Featureboxtitlewhite">
    <w:name w:val="Feature box title white"/>
    <w:basedOn w:val="Normal"/>
    <w:uiPriority w:val="15"/>
    <w:qFormat/>
    <w:rsid w:val="003D2408"/>
    <w:rPr>
      <w:rFonts w:asciiTheme="majorHAnsi" w:hAnsiTheme="majorHAnsi" w:cs="Arial"/>
      <w:color w:val="FFFFFF" w:themeColor="background1"/>
      <w:sz w:val="24"/>
      <w:szCs w:val="24"/>
    </w:rPr>
  </w:style>
  <w:style w:type="paragraph" w:customStyle="1" w:styleId="Featureboxwhite">
    <w:name w:val="Feature box white"/>
    <w:basedOn w:val="Normal"/>
    <w:uiPriority w:val="15"/>
    <w:qFormat/>
    <w:rsid w:val="007D5620"/>
    <w:pPr>
      <w:spacing w:before="120"/>
    </w:pPr>
    <w:rPr>
      <w:rFonts w:cs="Arial"/>
      <w:color w:val="F2F2F2"/>
      <w:szCs w:val="24"/>
    </w:rPr>
  </w:style>
  <w:style w:type="paragraph" w:customStyle="1" w:styleId="Tableheader">
    <w:name w:val="Table header"/>
    <w:basedOn w:val="Normal"/>
    <w:next w:val="Tabletext"/>
    <w:uiPriority w:val="13"/>
    <w:qFormat/>
    <w:rsid w:val="00737335"/>
    <w:pPr>
      <w:spacing w:before="60" w:after="60"/>
    </w:pPr>
    <w:rPr>
      <w:rFonts w:asciiTheme="majorHAnsi" w:hAnsiTheme="majorHAnsi" w:cs="Arial"/>
      <w:sz w:val="22"/>
      <w:szCs w:val="24"/>
    </w:rPr>
  </w:style>
  <w:style w:type="paragraph" w:customStyle="1" w:styleId="Tabletext">
    <w:name w:val="Table text"/>
    <w:basedOn w:val="Normal"/>
    <w:autoRedefine/>
    <w:uiPriority w:val="13"/>
    <w:qFormat/>
    <w:rsid w:val="006C130C"/>
    <w:pPr>
      <w:spacing w:before="120"/>
    </w:pPr>
    <w:rPr>
      <w:rFonts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76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976F0"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uiPriority w:val="99"/>
    <w:unhideWhenUsed/>
    <w:locked/>
    <w:rsid w:val="00F917D2"/>
    <w:rPr>
      <w:color w:val="0563C1"/>
      <w:u w:val="single"/>
    </w:rPr>
  </w:style>
  <w:style w:type="character" w:customStyle="1" w:styleId="Heading6Char">
    <w:name w:val="Heading 6 Char"/>
    <w:basedOn w:val="DefaultParagraphFont"/>
    <w:link w:val="Heading6"/>
    <w:uiPriority w:val="11"/>
    <w:rsid w:val="00A00BAB"/>
    <w:rPr>
      <w:rFonts w:eastAsiaTheme="majorEastAsia" w:cstheme="minorHAnsi"/>
      <w:i/>
      <w:iCs/>
      <w:color w:val="9C9C9C" w:themeColor="accent6"/>
      <w:sz w:val="18"/>
    </w:rPr>
  </w:style>
  <w:style w:type="paragraph" w:customStyle="1" w:styleId="Introtext">
    <w:name w:val="Intro text"/>
    <w:next w:val="Heading1"/>
    <w:uiPriority w:val="4"/>
    <w:qFormat/>
    <w:rsid w:val="005E0782"/>
    <w:pPr>
      <w:spacing w:before="360" w:after="360" w:line="480" w:lineRule="atLeast"/>
    </w:pPr>
    <w:rPr>
      <w:rFonts w:ascii="Segoe UI Light" w:hAnsi="Segoe UI Light" w:cs="Arial"/>
      <w:color w:val="008DD0"/>
      <w:kern w:val="20"/>
      <w:sz w:val="36"/>
    </w:rPr>
  </w:style>
  <w:style w:type="paragraph" w:customStyle="1" w:styleId="LeftHF">
    <w:name w:val="Left H&amp;F"/>
    <w:basedOn w:val="Normal"/>
    <w:link w:val="LeftHFChar"/>
    <w:uiPriority w:val="16"/>
    <w:qFormat/>
    <w:rsid w:val="004516E7"/>
    <w:pPr>
      <w:spacing w:before="60" w:after="60"/>
    </w:pPr>
    <w:rPr>
      <w:color w:val="838E98" w:themeColor="accent3"/>
      <w:sz w:val="16"/>
    </w:rPr>
  </w:style>
  <w:style w:type="paragraph" w:customStyle="1" w:styleId="RightHF">
    <w:name w:val="Right H&amp;F"/>
    <w:basedOn w:val="LeftHF"/>
    <w:link w:val="RightHFChar"/>
    <w:uiPriority w:val="16"/>
    <w:qFormat/>
    <w:rsid w:val="009B46FA"/>
    <w:pPr>
      <w:jc w:val="right"/>
    </w:pPr>
  </w:style>
  <w:style w:type="character" w:customStyle="1" w:styleId="LeftHFChar">
    <w:name w:val="Left H&amp;F Char"/>
    <w:basedOn w:val="DefaultParagraphFont"/>
    <w:link w:val="LeftHF"/>
    <w:uiPriority w:val="16"/>
    <w:rsid w:val="004516E7"/>
    <w:rPr>
      <w:color w:val="838E98" w:themeColor="accent3"/>
      <w:sz w:val="16"/>
    </w:rPr>
  </w:style>
  <w:style w:type="character" w:customStyle="1" w:styleId="RightHFChar">
    <w:name w:val="Right H&amp;F Char"/>
    <w:basedOn w:val="LeftHFChar"/>
    <w:link w:val="RightHF"/>
    <w:uiPriority w:val="16"/>
    <w:rsid w:val="00305F78"/>
    <w:rPr>
      <w:rFonts w:ascii="Source Sans Pro Light" w:hAnsi="Source Sans Pro Light"/>
      <w:color w:val="808080" w:themeColor="background1" w:themeShade="80"/>
      <w:sz w:val="16"/>
    </w:rPr>
  </w:style>
  <w:style w:type="paragraph" w:styleId="ListParagraph">
    <w:name w:val="List Paragraph"/>
    <w:basedOn w:val="Normal"/>
    <w:uiPriority w:val="99"/>
    <w:qFormat/>
    <w:rsid w:val="00330526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305F78"/>
    <w:rPr>
      <w:rFonts w:asciiTheme="majorHAnsi" w:eastAsiaTheme="majorEastAsia" w:hAnsiTheme="majorHAnsi" w:cstheme="majorBidi"/>
      <w:b/>
      <w:bCs/>
      <w:color w:val="0542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305F78"/>
    <w:rPr>
      <w:rFonts w:asciiTheme="majorHAnsi" w:eastAsiaTheme="majorEastAsia" w:hAnsiTheme="majorHAnsi" w:cstheme="majorBidi"/>
      <w:b/>
      <w:bCs/>
      <w:i/>
      <w:iCs/>
      <w:color w:val="0542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305F78"/>
    <w:rPr>
      <w:rFonts w:asciiTheme="majorHAnsi" w:eastAsiaTheme="majorEastAsia" w:hAnsiTheme="majorHAnsi" w:cstheme="majorBidi"/>
      <w:i/>
      <w:iCs/>
      <w:color w:val="054264" w:themeColor="accent1" w:themeShade="80"/>
    </w:rPr>
  </w:style>
  <w:style w:type="paragraph" w:styleId="Caption">
    <w:name w:val="caption"/>
    <w:basedOn w:val="Normal"/>
    <w:next w:val="Normal"/>
    <w:uiPriority w:val="99"/>
    <w:semiHidden/>
    <w:qFormat/>
    <w:rsid w:val="008969B1"/>
    <w:pPr>
      <w:spacing w:line="240" w:lineRule="auto"/>
    </w:pPr>
    <w:rPr>
      <w:b/>
      <w:bCs/>
      <w:smallCaps/>
      <w:color w:val="141414" w:themeColor="text2"/>
    </w:rPr>
  </w:style>
  <w:style w:type="paragraph" w:styleId="Title">
    <w:name w:val="Title"/>
    <w:basedOn w:val="Normal"/>
    <w:next w:val="Normal"/>
    <w:link w:val="TitleChar"/>
    <w:uiPriority w:val="12"/>
    <w:semiHidden/>
    <w:qFormat/>
    <w:rsid w:val="008969B1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41414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2"/>
    <w:semiHidden/>
    <w:rsid w:val="00305F78"/>
    <w:rPr>
      <w:rFonts w:asciiTheme="majorHAnsi" w:eastAsiaTheme="majorEastAsia" w:hAnsiTheme="majorHAnsi" w:cstheme="majorBidi"/>
      <w:caps/>
      <w:color w:val="141414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99"/>
    <w:semiHidden/>
    <w:qFormat/>
    <w:rsid w:val="008969B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0B86C8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305F78"/>
    <w:rPr>
      <w:rFonts w:asciiTheme="majorHAnsi" w:eastAsiaTheme="majorEastAsia" w:hAnsiTheme="majorHAnsi" w:cstheme="majorBidi"/>
      <w:color w:val="0B86C8" w:themeColor="accent1"/>
      <w:sz w:val="28"/>
      <w:szCs w:val="28"/>
    </w:rPr>
  </w:style>
  <w:style w:type="character" w:styleId="Strong">
    <w:name w:val="Strong"/>
    <w:basedOn w:val="DefaultParagraphFont"/>
    <w:uiPriority w:val="99"/>
    <w:semiHidden/>
    <w:qFormat/>
    <w:rsid w:val="008969B1"/>
    <w:rPr>
      <w:b/>
      <w:bCs/>
    </w:rPr>
  </w:style>
  <w:style w:type="character" w:styleId="Emphasis">
    <w:name w:val="Emphasis"/>
    <w:basedOn w:val="DefaultParagraphFont"/>
    <w:uiPriority w:val="99"/>
    <w:semiHidden/>
    <w:qFormat/>
    <w:rsid w:val="008969B1"/>
    <w:rPr>
      <w:i/>
      <w:iCs/>
    </w:rPr>
  </w:style>
  <w:style w:type="paragraph" w:styleId="NoSpacing">
    <w:name w:val="No Spacing"/>
    <w:link w:val="NoSpacingChar"/>
    <w:uiPriority w:val="1"/>
    <w:qFormat/>
    <w:rsid w:val="008969B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99"/>
    <w:semiHidden/>
    <w:qFormat/>
    <w:rsid w:val="008969B1"/>
    <w:pPr>
      <w:spacing w:before="120"/>
      <w:ind w:left="720"/>
    </w:pPr>
    <w:rPr>
      <w:color w:val="141414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305F78"/>
    <w:rPr>
      <w:color w:val="141414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8969B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41414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305F78"/>
    <w:rPr>
      <w:rFonts w:asciiTheme="majorHAnsi" w:eastAsiaTheme="majorEastAsia" w:hAnsiTheme="majorHAnsi" w:cstheme="majorBidi"/>
      <w:color w:val="141414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99"/>
    <w:semiHidden/>
    <w:qFormat/>
    <w:rsid w:val="008969B1"/>
    <w:rPr>
      <w:i/>
      <w:iCs/>
      <w:color w:val="00B1FC" w:themeColor="text1" w:themeTint="A6"/>
    </w:rPr>
  </w:style>
  <w:style w:type="character" w:styleId="IntenseEmphasis">
    <w:name w:val="Intense Emphasis"/>
    <w:basedOn w:val="DefaultParagraphFont"/>
    <w:uiPriority w:val="99"/>
    <w:semiHidden/>
    <w:qFormat/>
    <w:rsid w:val="008969B1"/>
    <w:rPr>
      <w:b/>
      <w:bCs/>
      <w:i/>
      <w:iCs/>
    </w:rPr>
  </w:style>
  <w:style w:type="character" w:styleId="SubtleReference">
    <w:name w:val="Subtle Reference"/>
    <w:basedOn w:val="DefaultParagraphFont"/>
    <w:uiPriority w:val="99"/>
    <w:semiHidden/>
    <w:qFormat/>
    <w:rsid w:val="008969B1"/>
    <w:rPr>
      <w:smallCaps/>
      <w:color w:val="00B1FC" w:themeColor="text1" w:themeTint="A6"/>
      <w:u w:val="none" w:color="38C3F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99"/>
    <w:semiHidden/>
    <w:qFormat/>
    <w:rsid w:val="008969B1"/>
    <w:rPr>
      <w:b/>
      <w:bCs/>
      <w:smallCaps/>
      <w:color w:val="141414" w:themeColor="text2"/>
      <w:u w:val="single"/>
    </w:rPr>
  </w:style>
  <w:style w:type="character" w:styleId="BookTitle">
    <w:name w:val="Book Title"/>
    <w:basedOn w:val="DefaultParagraphFont"/>
    <w:uiPriority w:val="99"/>
    <w:semiHidden/>
    <w:qFormat/>
    <w:rsid w:val="008969B1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99"/>
    <w:semiHidden/>
    <w:qFormat/>
    <w:rsid w:val="008969B1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305F78"/>
  </w:style>
  <w:style w:type="paragraph" w:customStyle="1" w:styleId="Doctitle">
    <w:name w:val="Doc title"/>
    <w:uiPriority w:val="1"/>
    <w:qFormat/>
    <w:rsid w:val="00677899"/>
    <w:pPr>
      <w:spacing w:after="120" w:line="240" w:lineRule="auto"/>
    </w:pPr>
    <w:rPr>
      <w:rFonts w:asciiTheme="majorHAnsi" w:eastAsia="Times New Roman" w:hAnsiTheme="majorHAnsi" w:cs="Arial"/>
      <w:iCs/>
      <w:color w:val="005173" w:themeColor="text1"/>
      <w:sz w:val="96"/>
      <w:szCs w:val="96"/>
    </w:rPr>
  </w:style>
  <w:style w:type="paragraph" w:styleId="TOC1">
    <w:name w:val="toc 1"/>
    <w:basedOn w:val="Normal"/>
    <w:next w:val="Normal"/>
    <w:autoRedefine/>
    <w:uiPriority w:val="39"/>
    <w:unhideWhenUsed/>
    <w:rsid w:val="002C2BC0"/>
    <w:pPr>
      <w:tabs>
        <w:tab w:val="right" w:leader="dot" w:pos="10195"/>
      </w:tabs>
      <w:spacing w:before="120"/>
    </w:pPr>
  </w:style>
  <w:style w:type="paragraph" w:styleId="TOC2">
    <w:name w:val="toc 2"/>
    <w:basedOn w:val="Normal"/>
    <w:next w:val="Normal"/>
    <w:autoRedefine/>
    <w:uiPriority w:val="39"/>
    <w:unhideWhenUsed/>
    <w:rsid w:val="0062342C"/>
    <w:pPr>
      <w:spacing w:after="100"/>
      <w:ind w:left="220"/>
    </w:pPr>
  </w:style>
  <w:style w:type="character" w:styleId="UnresolvedMention">
    <w:name w:val="Unresolved Mention"/>
    <w:basedOn w:val="DefaultParagraphFont"/>
    <w:uiPriority w:val="99"/>
    <w:semiHidden/>
    <w:unhideWhenUsed/>
    <w:rsid w:val="005E656D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7D562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subtitle">
    <w:name w:val="Doc subtitle"/>
    <w:uiPriority w:val="2"/>
    <w:qFormat/>
    <w:rsid w:val="00900CEE"/>
    <w:pPr>
      <w:tabs>
        <w:tab w:val="left" w:pos="8576"/>
      </w:tabs>
    </w:pPr>
    <w:rPr>
      <w:rFonts w:cs="Arial"/>
      <w:color w:val="008DD0"/>
      <w:kern w:val="20"/>
      <w:sz w:val="36"/>
    </w:rPr>
  </w:style>
  <w:style w:type="paragraph" w:customStyle="1" w:styleId="ByForDate">
    <w:name w:val="By/For/Date"/>
    <w:basedOn w:val="Normal"/>
    <w:uiPriority w:val="3"/>
    <w:qFormat/>
    <w:rsid w:val="00305F78"/>
    <w:rPr>
      <w:color w:val="838E98" w:themeColor="accent3"/>
    </w:rPr>
  </w:style>
  <w:style w:type="paragraph" w:customStyle="1" w:styleId="TOCcontents">
    <w:name w:val="TOC contents"/>
    <w:basedOn w:val="Heading2"/>
    <w:uiPriority w:val="4"/>
    <w:qFormat/>
    <w:rsid w:val="00305F78"/>
    <w:rPr>
      <w:sz w:val="48"/>
      <w:szCs w:val="48"/>
    </w:rPr>
  </w:style>
  <w:style w:type="paragraph" w:customStyle="1" w:styleId="Caption2">
    <w:name w:val="Caption2"/>
    <w:basedOn w:val="Caption1"/>
    <w:next w:val="Normal"/>
    <w:rsid w:val="00AA3CC1"/>
    <w:rPr>
      <w:color w:val="FFFFFF" w:themeColor="background1"/>
    </w:rPr>
  </w:style>
  <w:style w:type="paragraph" w:customStyle="1" w:styleId="BodySS">
    <w:name w:val="Body SS"/>
    <w:basedOn w:val="Normal"/>
    <w:uiPriority w:val="99"/>
    <w:rsid w:val="00BB6B08"/>
    <w:pPr>
      <w:suppressAutoHyphens/>
      <w:autoSpaceDE w:val="0"/>
      <w:autoSpaceDN w:val="0"/>
      <w:adjustRightInd w:val="0"/>
      <w:spacing w:after="113" w:line="260" w:lineRule="atLeast"/>
      <w:textAlignment w:val="center"/>
    </w:pPr>
    <w:rPr>
      <w:rFonts w:ascii="Source Sans Pro" w:hAnsi="Source Sans Pro" w:cs="Source Sans Pro"/>
      <w:color w:val="3C3C3B"/>
      <w:szCs w:val="20"/>
    </w:rPr>
  </w:style>
  <w:style w:type="character" w:customStyle="1" w:styleId="RyderheadingChar">
    <w:name w:val="Ryder heading Char"/>
    <w:basedOn w:val="DefaultParagraphFont"/>
    <w:link w:val="Ryderheading"/>
    <w:locked/>
    <w:rsid w:val="004E3E68"/>
    <w:rPr>
      <w:rFonts w:ascii="HelveticaNeue LT 75 Bold" w:hAnsi="HelveticaNeue LT 75 Bold"/>
      <w:lang w:eastAsia="ja-JP"/>
    </w:rPr>
  </w:style>
  <w:style w:type="paragraph" w:customStyle="1" w:styleId="Ryderheading">
    <w:name w:val="Ryder heading"/>
    <w:basedOn w:val="Normal"/>
    <w:link w:val="RyderheadingChar"/>
    <w:rsid w:val="004E3E68"/>
    <w:pPr>
      <w:spacing w:after="0" w:line="240" w:lineRule="auto"/>
    </w:pPr>
    <w:rPr>
      <w:rFonts w:ascii="HelveticaNeue LT 75 Bold" w:hAnsi="HelveticaNeue LT 75 Bold"/>
      <w:sz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8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5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30655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0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8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0967">
          <w:marLeft w:val="7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5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vestmentdelivery@cne-siar.gov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uglas.johnston\Downloads\Word%20master_A4%20portrait_Robertson_20.03%20(17).dotx" TargetMode="External"/></Relationships>
</file>

<file path=word/theme/theme1.xml><?xml version="1.0" encoding="utf-8"?>
<a:theme xmlns:a="http://schemas.openxmlformats.org/drawingml/2006/main" name="Robertson 17.1_blue">
  <a:themeElements>
    <a:clrScheme name="Robertson_17.1">
      <a:dk1>
        <a:srgbClr val="005173"/>
      </a:dk1>
      <a:lt1>
        <a:srgbClr val="FFFFFF"/>
      </a:lt1>
      <a:dk2>
        <a:srgbClr val="141414"/>
      </a:dk2>
      <a:lt2>
        <a:srgbClr val="FFFFFF"/>
      </a:lt2>
      <a:accent1>
        <a:srgbClr val="0B86C8"/>
      </a:accent1>
      <a:accent2>
        <a:srgbClr val="0A344D"/>
      </a:accent2>
      <a:accent3>
        <a:srgbClr val="838E98"/>
      </a:accent3>
      <a:accent4>
        <a:srgbClr val="C0A88B"/>
      </a:accent4>
      <a:accent5>
        <a:srgbClr val="686868"/>
      </a:accent5>
      <a:accent6>
        <a:srgbClr val="9C9C9C"/>
      </a:accent6>
      <a:hlink>
        <a:srgbClr val="BBBBBB"/>
      </a:hlink>
      <a:folHlink>
        <a:srgbClr val="C2EBFF"/>
      </a:folHlink>
    </a:clrScheme>
    <a:fontScheme name="Robertson_17.1">
      <a:majorFont>
        <a:latin typeface="Segoe UI Semibold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obertson 17.1_blue" id="{1BA606B6-B5FA-434B-B7AE-DE20033A718E}" vid="{F024158A-022A-4CA2-B8F8-99C58421E70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36ac515-95a4-4952-bf6a-82869958b513">
      <UserInfo>
        <DisplayName>Thomas Flintham</DisplayName>
        <AccountId>2023</AccountId>
        <AccountType/>
      </UserInfo>
      <UserInfo>
        <DisplayName>Duncan Reeves</DisplayName>
        <AccountId>1147</AccountId>
        <AccountType/>
      </UserInfo>
      <UserInfo>
        <DisplayName>Josh Glancy</DisplayName>
        <AccountId>1473</AccountId>
        <AccountType/>
      </UserInfo>
      <UserInfo>
        <DisplayName>Rebecca Southworth</DisplayName>
        <AccountId>958</AccountId>
        <AccountType/>
      </UserInfo>
      <UserInfo>
        <DisplayName>Rob Hopkinson</DisplayName>
        <AccountId>1495</AccountId>
        <AccountType/>
      </UserInfo>
      <UserInfo>
        <DisplayName>Keisha Little</DisplayName>
        <AccountId>2834</AccountId>
        <AccountType/>
      </UserInfo>
      <UserInfo>
        <DisplayName>Iain Bendell</DisplayName>
        <AccountId>43</AccountId>
        <AccountType/>
      </UserInfo>
      <UserInfo>
        <DisplayName>Tim Sterland</DisplayName>
        <AccountId>1225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A455EC8C8A2F4F930AFD0311517957" ma:contentTypeVersion="4" ma:contentTypeDescription="Create a new document." ma:contentTypeScope="" ma:versionID="65b7f6f60b6ef95ff5c34e018fc9fa74">
  <xsd:schema xmlns:xsd="http://www.w3.org/2001/XMLSchema" xmlns:xs="http://www.w3.org/2001/XMLSchema" xmlns:p="http://schemas.microsoft.com/office/2006/metadata/properties" xmlns:ns2="fab71e94-40bf-42d4-95d2-2b687dd135d6" xmlns:ns3="f36ac515-95a4-4952-bf6a-82869958b513" targetNamespace="http://schemas.microsoft.com/office/2006/metadata/properties" ma:root="true" ma:fieldsID="b9be6a7b93ab4ca5c7a4fd60977354d2" ns2:_="" ns3:_="">
    <xsd:import namespace="fab71e94-40bf-42d4-95d2-2b687dd135d6"/>
    <xsd:import namespace="f36ac515-95a4-4952-bf6a-82869958b5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b71e94-40bf-42d4-95d2-2b687dd135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ac515-95a4-4952-bf6a-82869958b51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615E73-474B-458F-A5A0-F70CC49E51D8}">
  <ds:schemaRefs>
    <ds:schemaRef ds:uri="http://schemas.microsoft.com/office/2006/metadata/properties"/>
    <ds:schemaRef ds:uri="http://schemas.microsoft.com/office/infopath/2007/PartnerControls"/>
    <ds:schemaRef ds:uri="f36ac515-95a4-4952-bf6a-82869958b513"/>
  </ds:schemaRefs>
</ds:datastoreItem>
</file>

<file path=customXml/itemProps2.xml><?xml version="1.0" encoding="utf-8"?>
<ds:datastoreItem xmlns:ds="http://schemas.openxmlformats.org/officeDocument/2006/customXml" ds:itemID="{A543C8DB-859D-46E0-9366-9FC41D0AC47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F8C17B9-4833-439C-B08D-E2B3D0B8B10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C9695A-D03A-4F57-BBAC-B21A939DB0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b71e94-40bf-42d4-95d2-2b687dd135d6"/>
    <ds:schemaRef ds:uri="f36ac515-95a4-4952-bf6a-82869958b5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master_A4 portrait_Robertson_20.03 (17).dotx</Template>
  <TotalTime>0</TotalTime>
  <Pages>1</Pages>
  <Words>204</Words>
  <Characters>981</Characters>
  <Application>Microsoft Office Word</Application>
  <DocSecurity>0</DocSecurity>
  <Lines>28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1184</CharactersWithSpaces>
  <SharedDoc>false</SharedDoc>
  <HLinks>
    <vt:vector size="6" baseType="variant">
      <vt:variant>
        <vt:i4>8192079</vt:i4>
      </vt:variant>
      <vt:variant>
        <vt:i4>0</vt:i4>
      </vt:variant>
      <vt:variant>
        <vt:i4>0</vt:i4>
      </vt:variant>
      <vt:variant>
        <vt:i4>5</vt:i4>
      </vt:variant>
      <vt:variant>
        <vt:lpwstr>mailto:investmentdelivery@cne-siar.gov.uk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2022-06-07T16:00:00Z</dcterms:created>
  <dcterms:modified xsi:type="dcterms:W3CDTF">2022-06-07T16:15:00Z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0x010100C4A455EC8C8A2F4F930AFD0311517957</vt:lpwstr>
  </property>
</Properties>
</file>